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E75EC" w:rsidRPr="00EE75EC">
        <w:rPr>
          <w:sz w:val="22"/>
        </w:rPr>
        <w:t>Adriana Soares Silva Duarte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E75EC">
        <w:rPr>
          <w:sz w:val="22"/>
        </w:rPr>
        <w:t>58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E75EC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E75EC">
        <w:rPr>
          <w:sz w:val="22"/>
        </w:rPr>
        <w:t>17</w:t>
      </w:r>
      <w:bookmarkStart w:id="0" w:name="_GoBack"/>
      <w:bookmarkEnd w:id="0"/>
      <w:r w:rsidR="003277F1">
        <w:rPr>
          <w:sz w:val="22"/>
        </w:rPr>
        <w:t xml:space="preserve"> 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D6BA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E75EC">
        <w:rPr>
          <w:noProof/>
          <w:sz w:val="24"/>
        </w:rPr>
        <w:t>17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A1B" w:rsidRDefault="004D0A1B">
      <w:r>
        <w:separator/>
      </w:r>
    </w:p>
  </w:endnote>
  <w:endnote w:type="continuationSeparator" w:id="0">
    <w:p w:rsidR="004D0A1B" w:rsidRDefault="004D0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0A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A1B" w:rsidRDefault="004D0A1B">
      <w:r>
        <w:separator/>
      </w:r>
    </w:p>
  </w:footnote>
  <w:footnote w:type="continuationSeparator" w:id="0">
    <w:p w:rsidR="004D0A1B" w:rsidRDefault="004D0A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50358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4271</cp:revision>
  <cp:lastPrinted>2022-03-24T14:28:00Z</cp:lastPrinted>
  <dcterms:created xsi:type="dcterms:W3CDTF">2016-03-08T22:06:00Z</dcterms:created>
  <dcterms:modified xsi:type="dcterms:W3CDTF">2022-05-17T19:39:00Z</dcterms:modified>
</cp:coreProperties>
</file>