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277F1" w:rsidRPr="003277F1">
        <w:rPr>
          <w:sz w:val="22"/>
        </w:rPr>
        <w:t>Mayara Suellen de Araujo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277F1">
        <w:rPr>
          <w:sz w:val="22"/>
        </w:rPr>
        <w:t>33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277F1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3D6BA5">
        <w:rPr>
          <w:sz w:val="22"/>
        </w:rPr>
        <w:t>1</w:t>
      </w:r>
      <w:r w:rsidR="003277F1">
        <w:rPr>
          <w:sz w:val="22"/>
        </w:rPr>
        <w:t xml:space="preserve">6 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D6BA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D6BA5">
        <w:rPr>
          <w:noProof/>
          <w:sz w:val="24"/>
        </w:rPr>
        <w:t>16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D1F" w:rsidRDefault="00645D1F">
      <w:r>
        <w:separator/>
      </w:r>
    </w:p>
  </w:endnote>
  <w:endnote w:type="continuationSeparator" w:id="0">
    <w:p w:rsidR="00645D1F" w:rsidRDefault="00645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5D1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D1F" w:rsidRDefault="00645D1F">
      <w:r>
        <w:separator/>
      </w:r>
    </w:p>
  </w:footnote>
  <w:footnote w:type="continuationSeparator" w:id="0">
    <w:p w:rsidR="00645D1F" w:rsidRDefault="00645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50357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4270</cp:revision>
  <cp:lastPrinted>2022-03-24T14:28:00Z</cp:lastPrinted>
  <dcterms:created xsi:type="dcterms:W3CDTF">2016-03-08T22:06:00Z</dcterms:created>
  <dcterms:modified xsi:type="dcterms:W3CDTF">2022-05-16T21:27:00Z</dcterms:modified>
</cp:coreProperties>
</file>