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656391" w:rsidRPr="00656391" w:rsidRDefault="00656391" w:rsidP="00656391">
      <w:pPr>
        <w:ind w:right="-99"/>
        <w:jc w:val="both"/>
        <w:rPr>
          <w:sz w:val="32"/>
          <w:szCs w:val="32"/>
        </w:rPr>
      </w:pPr>
      <w:r w:rsidRPr="00656391">
        <w:rPr>
          <w:sz w:val="32"/>
          <w:szCs w:val="32"/>
        </w:rPr>
        <w:t>PACIENTE: Cleberson Braz de Sousa</w:t>
      </w:r>
    </w:p>
    <w:p w:rsidR="00656391" w:rsidRPr="00656391" w:rsidRDefault="00656391" w:rsidP="00656391">
      <w:pPr>
        <w:ind w:right="-99"/>
        <w:jc w:val="both"/>
        <w:rPr>
          <w:sz w:val="32"/>
          <w:szCs w:val="32"/>
        </w:rPr>
      </w:pPr>
      <w:r w:rsidRPr="00656391">
        <w:rPr>
          <w:sz w:val="32"/>
          <w:szCs w:val="32"/>
        </w:rPr>
        <w:t xml:space="preserve">IDADE: 31 anos SEXO: M                     </w:t>
      </w:r>
    </w:p>
    <w:p w:rsidR="00A1184F" w:rsidRDefault="00656391" w:rsidP="00656391">
      <w:pPr>
        <w:ind w:right="-99"/>
        <w:jc w:val="both"/>
        <w:rPr>
          <w:sz w:val="32"/>
          <w:szCs w:val="32"/>
        </w:rPr>
      </w:pPr>
      <w:r w:rsidRPr="00656391">
        <w:rPr>
          <w:sz w:val="32"/>
          <w:szCs w:val="32"/>
        </w:rPr>
        <w:t>DATA DO EXAME: 12 mai.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2846" w:rsidRDefault="00082846">
      <w:r>
        <w:separator/>
      </w:r>
    </w:p>
  </w:endnote>
  <w:endnote w:type="continuationSeparator" w:id="0">
    <w:p w:rsidR="00082846" w:rsidRDefault="00082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08284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2846" w:rsidRDefault="00082846">
      <w:r>
        <w:separator/>
      </w:r>
    </w:p>
  </w:footnote>
  <w:footnote w:type="continuationSeparator" w:id="0">
    <w:p w:rsidR="00082846" w:rsidRDefault="000828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92D"/>
    <w:rsid w:val="00E81671"/>
    <w:rsid w:val="00E81AF3"/>
    <w:rsid w:val="00E825FB"/>
    <w:rsid w:val="00E844B8"/>
    <w:rsid w:val="00E849CC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5919</TotalTime>
  <Pages>1</Pages>
  <Words>280</Words>
  <Characters>1598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572</cp:revision>
  <cp:lastPrinted>1998-02-03T19:29:00Z</cp:lastPrinted>
  <dcterms:created xsi:type="dcterms:W3CDTF">2017-04-28T17:10:00Z</dcterms:created>
  <dcterms:modified xsi:type="dcterms:W3CDTF">2022-05-13T20:27:00Z</dcterms:modified>
</cp:coreProperties>
</file>