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D1B6B" w:rsidRPr="004D1B6B">
        <w:rPr>
          <w:sz w:val="22"/>
        </w:rPr>
        <w:t>Wilson Alves dos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D1B6B">
        <w:rPr>
          <w:sz w:val="22"/>
        </w:rPr>
        <w:t>68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D1B6B">
        <w:rPr>
          <w:sz w:val="22"/>
        </w:rPr>
        <w:t>Doenca de Parkinson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043CB">
        <w:rPr>
          <w:sz w:val="22"/>
        </w:rPr>
        <w:t>1</w:t>
      </w:r>
      <w:r w:rsidR="004D1B6B">
        <w:rPr>
          <w:sz w:val="22"/>
        </w:rPr>
        <w:t>2</w:t>
      </w:r>
      <w:bookmarkStart w:id="0" w:name="_GoBack"/>
      <w:bookmarkEnd w:id="0"/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F7B6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2A3A">
        <w:t>9.1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2A3A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52A3A">
        <w:rPr>
          <w:noProof/>
          <w:sz w:val="24"/>
        </w:rPr>
        <w:t>13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4D1" w:rsidRDefault="000034D1">
      <w:r>
        <w:separator/>
      </w:r>
    </w:p>
  </w:endnote>
  <w:endnote w:type="continuationSeparator" w:id="0">
    <w:p w:rsidR="000034D1" w:rsidRDefault="00003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34D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4D1" w:rsidRDefault="000034D1">
      <w:r>
        <w:separator/>
      </w:r>
    </w:p>
  </w:footnote>
  <w:footnote w:type="continuationSeparator" w:id="0">
    <w:p w:rsidR="000034D1" w:rsidRDefault="000034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34D1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50344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4267</cp:revision>
  <cp:lastPrinted>2022-03-24T14:28:00Z</cp:lastPrinted>
  <dcterms:created xsi:type="dcterms:W3CDTF">2016-03-08T22:06:00Z</dcterms:created>
  <dcterms:modified xsi:type="dcterms:W3CDTF">2022-05-13T20:12:00Z</dcterms:modified>
</cp:coreProperties>
</file>