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166EC" w:rsidRPr="003166EC">
        <w:rPr>
          <w:sz w:val="22"/>
        </w:rPr>
        <w:t>Flavia Abdala Carui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166EC">
        <w:rPr>
          <w:sz w:val="22"/>
        </w:rPr>
        <w:t>46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166EC">
        <w:rPr>
          <w:sz w:val="22"/>
        </w:rPr>
        <w:t>Depressao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</w:t>
      </w:r>
      <w:r w:rsidR="00A52A3A">
        <w:rPr>
          <w:sz w:val="22"/>
        </w:rPr>
        <w:t>3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F7B6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2A3A">
        <w:rPr>
          <w:noProof/>
          <w:sz w:val="24"/>
        </w:rPr>
        <w:t>13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B8F" w:rsidRDefault="00592B8F">
      <w:r>
        <w:separator/>
      </w:r>
    </w:p>
  </w:endnote>
  <w:endnote w:type="continuationSeparator" w:id="0">
    <w:p w:rsidR="00592B8F" w:rsidRDefault="0059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2B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B8F" w:rsidRDefault="00592B8F">
      <w:r>
        <w:separator/>
      </w:r>
    </w:p>
  </w:footnote>
  <w:footnote w:type="continuationSeparator" w:id="0">
    <w:p w:rsidR="00592B8F" w:rsidRDefault="00592B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B8F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50343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4266</cp:revision>
  <cp:lastPrinted>2022-03-24T14:28:00Z</cp:lastPrinted>
  <dcterms:created xsi:type="dcterms:W3CDTF">2016-03-08T22:06:00Z</dcterms:created>
  <dcterms:modified xsi:type="dcterms:W3CDTF">2022-05-13T19:49:00Z</dcterms:modified>
</cp:coreProperties>
</file>