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8F0B39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Nome :  </w:t>
      </w:r>
      <w:r w:rsidR="00F9323A">
        <w:rPr>
          <w:sz w:val="24"/>
        </w:rPr>
        <w:t xml:space="preserve"> </w:t>
      </w:r>
      <w:r w:rsidR="008E45A1">
        <w:rPr>
          <w:sz w:val="24"/>
        </w:rPr>
        <w:t xml:space="preserve">    </w:t>
      </w:r>
      <w:r w:rsidR="000C23E7" w:rsidRPr="000C23E7">
        <w:rPr>
          <w:sz w:val="24"/>
        </w:rPr>
        <w:t>Leila Candida dos Santos</w:t>
      </w:r>
    </w:p>
    <w:p w:rsidR="001C3117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Idade :  </w:t>
      </w:r>
      <w:r w:rsidRPr="001C3117">
        <w:rPr>
          <w:sz w:val="24"/>
        </w:rPr>
        <w:tab/>
      </w:r>
      <w:r w:rsidR="000C23E7">
        <w:rPr>
          <w:sz w:val="24"/>
        </w:rPr>
        <w:t>71</w:t>
      </w:r>
      <w:r w:rsidR="00443F52">
        <w:rPr>
          <w:sz w:val="24"/>
        </w:rPr>
        <w:t xml:space="preserve"> </w:t>
      </w:r>
      <w:r w:rsidR="00305F14">
        <w:rPr>
          <w:sz w:val="24"/>
        </w:rPr>
        <w:t>anos</w:t>
      </w:r>
    </w:p>
    <w:p w:rsidR="001C3117" w:rsidRPr="006D5C09" w:rsidRDefault="006E424B" w:rsidP="005C35F5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Indicacao:        </w:t>
      </w:r>
      <w:r w:rsidR="000C23E7">
        <w:rPr>
          <w:sz w:val="24"/>
        </w:rPr>
        <w:t>Check up</w:t>
      </w:r>
    </w:p>
    <w:p w:rsidR="008D76F1" w:rsidRPr="006D5C09" w:rsidRDefault="008D76F1" w:rsidP="005C35F5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Medicacao:       </w:t>
      </w:r>
      <w:r w:rsidR="00A9169B">
        <w:rPr>
          <w:sz w:val="24"/>
        </w:rPr>
        <w:t>Ndn</w:t>
      </w:r>
    </w:p>
    <w:p w:rsidR="001C3117" w:rsidRPr="006D5C09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Data :  </w:t>
      </w:r>
      <w:r w:rsidRPr="006D5C09">
        <w:rPr>
          <w:sz w:val="24"/>
        </w:rPr>
        <w:tab/>
      </w:r>
      <w:r w:rsidR="000C23E7">
        <w:rPr>
          <w:sz w:val="24"/>
        </w:rPr>
        <w:t>13 mai. 22</w:t>
      </w:r>
      <w:bookmarkStart w:id="0" w:name="_GoBack"/>
      <w:bookmarkEnd w:id="0"/>
    </w:p>
    <w:p w:rsidR="00E80A24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>Lateralidade :</w:t>
      </w:r>
      <w:r w:rsidRPr="001C3117">
        <w:rPr>
          <w:sz w:val="24"/>
        </w:rPr>
        <w:tab/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0C23E7">
        <w:rPr>
          <w:noProof/>
          <w:sz w:val="24"/>
        </w:rPr>
        <w:t>13 de maio de 2022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           </w:t>
      </w:r>
      <w:r w:rsidRPr="002B15F3">
        <w:rPr>
          <w:lang w:val="en-US"/>
        </w:rPr>
        <w:t>CRMSP</w:t>
      </w:r>
      <w:proofErr w:type="gramStart"/>
      <w:r w:rsidRPr="002B15F3">
        <w:rPr>
          <w:lang w:val="en-US"/>
        </w:rPr>
        <w:t>:62357</w:t>
      </w:r>
      <w:proofErr w:type="gramEnd"/>
      <w:r w:rsidRPr="002B15F3">
        <w:rPr>
          <w:lang w:val="en-US"/>
        </w:rPr>
        <w:t xml:space="preserve">   </w:t>
      </w:r>
      <w:r w:rsidR="004D152C" w:rsidRPr="002B15F3">
        <w:rPr>
          <w:lang w:val="en-US"/>
        </w:rPr>
        <w:t>CRMDF 11.095</w:t>
      </w:r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390" w:rsidRDefault="00781390">
      <w:r>
        <w:separator/>
      </w:r>
    </w:p>
  </w:endnote>
  <w:endnote w:type="continuationSeparator" w:id="0">
    <w:p w:rsidR="00781390" w:rsidRDefault="00781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78139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390" w:rsidRDefault="00781390">
      <w:r>
        <w:separator/>
      </w:r>
    </w:p>
  </w:footnote>
  <w:footnote w:type="continuationSeparator" w:id="0">
    <w:p w:rsidR="00781390" w:rsidRDefault="007813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41BED"/>
    <w:rsid w:val="00052484"/>
    <w:rsid w:val="00053D55"/>
    <w:rsid w:val="00061538"/>
    <w:rsid w:val="00065AA6"/>
    <w:rsid w:val="000766A9"/>
    <w:rsid w:val="00080FEC"/>
    <w:rsid w:val="0009157D"/>
    <w:rsid w:val="0009610C"/>
    <w:rsid w:val="000A4746"/>
    <w:rsid w:val="000A6F99"/>
    <w:rsid w:val="000B08B1"/>
    <w:rsid w:val="000B59AD"/>
    <w:rsid w:val="000C2237"/>
    <w:rsid w:val="000C23E7"/>
    <w:rsid w:val="000C5CA7"/>
    <w:rsid w:val="000C5D0E"/>
    <w:rsid w:val="000D4D01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4C83"/>
    <w:rsid w:val="001A18A1"/>
    <w:rsid w:val="001A48E1"/>
    <w:rsid w:val="001B61F3"/>
    <w:rsid w:val="001C3117"/>
    <w:rsid w:val="001C4A41"/>
    <w:rsid w:val="001E0583"/>
    <w:rsid w:val="001E3897"/>
    <w:rsid w:val="001F13BA"/>
    <w:rsid w:val="001F2DB5"/>
    <w:rsid w:val="001F3613"/>
    <w:rsid w:val="001F4A10"/>
    <w:rsid w:val="00203986"/>
    <w:rsid w:val="002077E2"/>
    <w:rsid w:val="00207F6D"/>
    <w:rsid w:val="00217EB8"/>
    <w:rsid w:val="00226DF3"/>
    <w:rsid w:val="00235304"/>
    <w:rsid w:val="00240E1E"/>
    <w:rsid w:val="002438D6"/>
    <w:rsid w:val="00251AE4"/>
    <w:rsid w:val="00251F46"/>
    <w:rsid w:val="0025430E"/>
    <w:rsid w:val="00281722"/>
    <w:rsid w:val="00284C66"/>
    <w:rsid w:val="00285E52"/>
    <w:rsid w:val="00293B10"/>
    <w:rsid w:val="002962AA"/>
    <w:rsid w:val="002A3A31"/>
    <w:rsid w:val="002B15F3"/>
    <w:rsid w:val="002B47BA"/>
    <w:rsid w:val="002C4ECA"/>
    <w:rsid w:val="002D1209"/>
    <w:rsid w:val="002D7204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6ABC"/>
    <w:rsid w:val="003506DF"/>
    <w:rsid w:val="00351416"/>
    <w:rsid w:val="00361B01"/>
    <w:rsid w:val="00363A69"/>
    <w:rsid w:val="00371980"/>
    <w:rsid w:val="0038344D"/>
    <w:rsid w:val="003866EC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7B57"/>
    <w:rsid w:val="004112CC"/>
    <w:rsid w:val="00424136"/>
    <w:rsid w:val="00427CD2"/>
    <w:rsid w:val="004321FE"/>
    <w:rsid w:val="004366AB"/>
    <w:rsid w:val="00440D13"/>
    <w:rsid w:val="00443F52"/>
    <w:rsid w:val="00447CE4"/>
    <w:rsid w:val="00451C96"/>
    <w:rsid w:val="00452F1A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C6BB5"/>
    <w:rsid w:val="004D152C"/>
    <w:rsid w:val="004D6B7C"/>
    <w:rsid w:val="004E2677"/>
    <w:rsid w:val="004E3762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15CA2"/>
    <w:rsid w:val="00524B2E"/>
    <w:rsid w:val="0053007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B73FC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15548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7B18"/>
    <w:rsid w:val="00681DB4"/>
    <w:rsid w:val="0069086C"/>
    <w:rsid w:val="006917AD"/>
    <w:rsid w:val="006932A6"/>
    <w:rsid w:val="00693482"/>
    <w:rsid w:val="0069656C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E68"/>
    <w:rsid w:val="00721098"/>
    <w:rsid w:val="0073424D"/>
    <w:rsid w:val="0074146C"/>
    <w:rsid w:val="00741885"/>
    <w:rsid w:val="007600D0"/>
    <w:rsid w:val="00763582"/>
    <w:rsid w:val="00763B9E"/>
    <w:rsid w:val="0077210E"/>
    <w:rsid w:val="00781390"/>
    <w:rsid w:val="007D118B"/>
    <w:rsid w:val="007D3F05"/>
    <w:rsid w:val="007D5461"/>
    <w:rsid w:val="007E2E8E"/>
    <w:rsid w:val="007E3150"/>
    <w:rsid w:val="007E7D2D"/>
    <w:rsid w:val="007F3C51"/>
    <w:rsid w:val="007F51E6"/>
    <w:rsid w:val="00802C16"/>
    <w:rsid w:val="0081484F"/>
    <w:rsid w:val="00816492"/>
    <w:rsid w:val="00820736"/>
    <w:rsid w:val="008232C1"/>
    <w:rsid w:val="00854036"/>
    <w:rsid w:val="00860BE6"/>
    <w:rsid w:val="0086581A"/>
    <w:rsid w:val="00867CAC"/>
    <w:rsid w:val="00870D9C"/>
    <w:rsid w:val="00883CF8"/>
    <w:rsid w:val="00883D35"/>
    <w:rsid w:val="008857E8"/>
    <w:rsid w:val="008878C1"/>
    <w:rsid w:val="008978E3"/>
    <w:rsid w:val="008A3694"/>
    <w:rsid w:val="008B337D"/>
    <w:rsid w:val="008C35AE"/>
    <w:rsid w:val="008C76A1"/>
    <w:rsid w:val="008D5BF7"/>
    <w:rsid w:val="008D76F1"/>
    <w:rsid w:val="008E190E"/>
    <w:rsid w:val="008E45A1"/>
    <w:rsid w:val="008E74D2"/>
    <w:rsid w:val="008F0B39"/>
    <w:rsid w:val="008F6E47"/>
    <w:rsid w:val="00900211"/>
    <w:rsid w:val="00902D21"/>
    <w:rsid w:val="00930F1B"/>
    <w:rsid w:val="0093612E"/>
    <w:rsid w:val="009447C5"/>
    <w:rsid w:val="00954AF3"/>
    <w:rsid w:val="009616C4"/>
    <w:rsid w:val="00971693"/>
    <w:rsid w:val="00975A0B"/>
    <w:rsid w:val="009A3190"/>
    <w:rsid w:val="009B5AC2"/>
    <w:rsid w:val="009B7C30"/>
    <w:rsid w:val="009C2364"/>
    <w:rsid w:val="009C699A"/>
    <w:rsid w:val="009C70FE"/>
    <w:rsid w:val="009D1919"/>
    <w:rsid w:val="009D5D71"/>
    <w:rsid w:val="009D679E"/>
    <w:rsid w:val="00A03B4C"/>
    <w:rsid w:val="00A057D2"/>
    <w:rsid w:val="00A06F8F"/>
    <w:rsid w:val="00A36D21"/>
    <w:rsid w:val="00A3791D"/>
    <w:rsid w:val="00A42EE7"/>
    <w:rsid w:val="00A42F92"/>
    <w:rsid w:val="00A54991"/>
    <w:rsid w:val="00A60EBF"/>
    <w:rsid w:val="00A66E69"/>
    <w:rsid w:val="00A671B6"/>
    <w:rsid w:val="00A75594"/>
    <w:rsid w:val="00A80DF2"/>
    <w:rsid w:val="00A8679E"/>
    <w:rsid w:val="00A9169B"/>
    <w:rsid w:val="00AA4026"/>
    <w:rsid w:val="00AB1025"/>
    <w:rsid w:val="00AB195A"/>
    <w:rsid w:val="00AB69D7"/>
    <w:rsid w:val="00AC35AE"/>
    <w:rsid w:val="00AC64D7"/>
    <w:rsid w:val="00AE116C"/>
    <w:rsid w:val="00AE394C"/>
    <w:rsid w:val="00AF75C6"/>
    <w:rsid w:val="00B01A1A"/>
    <w:rsid w:val="00B27AAE"/>
    <w:rsid w:val="00B36E46"/>
    <w:rsid w:val="00B43C37"/>
    <w:rsid w:val="00B450A5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A0CDC"/>
    <w:rsid w:val="00BA616A"/>
    <w:rsid w:val="00BA6A27"/>
    <w:rsid w:val="00BC7128"/>
    <w:rsid w:val="00BD370F"/>
    <w:rsid w:val="00BD4E23"/>
    <w:rsid w:val="00BD67E3"/>
    <w:rsid w:val="00BE183A"/>
    <w:rsid w:val="00BF5E0C"/>
    <w:rsid w:val="00C0173A"/>
    <w:rsid w:val="00C03AF8"/>
    <w:rsid w:val="00C10D20"/>
    <w:rsid w:val="00C12B1F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6BC5"/>
    <w:rsid w:val="00CD7280"/>
    <w:rsid w:val="00CE0B69"/>
    <w:rsid w:val="00CE3789"/>
    <w:rsid w:val="00CF17B0"/>
    <w:rsid w:val="00CF2A9F"/>
    <w:rsid w:val="00D05580"/>
    <w:rsid w:val="00D06539"/>
    <w:rsid w:val="00D17C97"/>
    <w:rsid w:val="00D244CB"/>
    <w:rsid w:val="00D345DF"/>
    <w:rsid w:val="00D416F8"/>
    <w:rsid w:val="00D5124A"/>
    <w:rsid w:val="00D5145B"/>
    <w:rsid w:val="00D53956"/>
    <w:rsid w:val="00D66D7D"/>
    <w:rsid w:val="00D70147"/>
    <w:rsid w:val="00D83597"/>
    <w:rsid w:val="00DA559F"/>
    <w:rsid w:val="00DB64B8"/>
    <w:rsid w:val="00DC2DDF"/>
    <w:rsid w:val="00DC326C"/>
    <w:rsid w:val="00DD15EC"/>
    <w:rsid w:val="00DD68C9"/>
    <w:rsid w:val="00DD7308"/>
    <w:rsid w:val="00DE543F"/>
    <w:rsid w:val="00DF2110"/>
    <w:rsid w:val="00DF4311"/>
    <w:rsid w:val="00E03CC6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2113"/>
    <w:rsid w:val="00E939FE"/>
    <w:rsid w:val="00EA1825"/>
    <w:rsid w:val="00EA4475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2224E"/>
    <w:rsid w:val="00F235F0"/>
    <w:rsid w:val="00F34FE4"/>
    <w:rsid w:val="00F45787"/>
    <w:rsid w:val="00F4775C"/>
    <w:rsid w:val="00F47A72"/>
    <w:rsid w:val="00F537D4"/>
    <w:rsid w:val="00F54062"/>
    <w:rsid w:val="00F63303"/>
    <w:rsid w:val="00F73A7D"/>
    <w:rsid w:val="00F73D4D"/>
    <w:rsid w:val="00F87589"/>
    <w:rsid w:val="00F9323A"/>
    <w:rsid w:val="00F93BD8"/>
    <w:rsid w:val="00FA4227"/>
    <w:rsid w:val="00FA6E44"/>
    <w:rsid w:val="00FC4CE3"/>
    <w:rsid w:val="00FD419E"/>
    <w:rsid w:val="00FE263B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156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1414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176</cp:revision>
  <cp:lastPrinted>2018-11-09T17:27:00Z</cp:lastPrinted>
  <dcterms:created xsi:type="dcterms:W3CDTF">2016-11-16T19:01:00Z</dcterms:created>
  <dcterms:modified xsi:type="dcterms:W3CDTF">2022-05-13T17:40:00Z</dcterms:modified>
</cp:coreProperties>
</file>