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4425A" w:rsidRPr="0034425A">
        <w:rPr>
          <w:sz w:val="22"/>
        </w:rPr>
        <w:t>Wlissara Benvindo de Rezende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4425A">
        <w:rPr>
          <w:sz w:val="22"/>
        </w:rPr>
        <w:t>40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043CB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</w:t>
      </w:r>
      <w:r w:rsidR="0034425A">
        <w:rPr>
          <w:sz w:val="22"/>
        </w:rPr>
        <w:t>1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F7B6A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43CB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43CB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425A">
        <w:rPr>
          <w:noProof/>
          <w:sz w:val="24"/>
        </w:rPr>
        <w:t>11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8C0" w:rsidRDefault="009338C0">
      <w:r>
        <w:separator/>
      </w:r>
    </w:p>
  </w:endnote>
  <w:endnote w:type="continuationSeparator" w:id="0">
    <w:p w:rsidR="009338C0" w:rsidRDefault="00933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338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8C0" w:rsidRDefault="009338C0">
      <w:r>
        <w:separator/>
      </w:r>
    </w:p>
  </w:footnote>
  <w:footnote w:type="continuationSeparator" w:id="0">
    <w:p w:rsidR="009338C0" w:rsidRDefault="009338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4264</cp:revision>
  <cp:lastPrinted>2022-03-24T14:28:00Z</cp:lastPrinted>
  <dcterms:created xsi:type="dcterms:W3CDTF">2016-03-08T22:06:00Z</dcterms:created>
  <dcterms:modified xsi:type="dcterms:W3CDTF">2022-05-11T20:25:00Z</dcterms:modified>
</cp:coreProperties>
</file>