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1F4ECC" w:rsidRPr="001F4ECC">
        <w:rPr>
          <w:sz w:val="22"/>
        </w:rPr>
        <w:t>Priscila dos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D30A6">
        <w:rPr>
          <w:sz w:val="22"/>
        </w:rPr>
        <w:t>52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043CB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043CB">
        <w:rPr>
          <w:sz w:val="22"/>
        </w:rPr>
        <w:t>10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D30A6">
        <w:rPr>
          <w:sz w:val="22"/>
        </w:rPr>
        <w:t>Pristiq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043CB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043CB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043CB">
        <w:rPr>
          <w:noProof/>
          <w:sz w:val="24"/>
        </w:rPr>
        <w:t>10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036" w:rsidRDefault="00332036">
      <w:r>
        <w:separator/>
      </w:r>
    </w:p>
  </w:endnote>
  <w:endnote w:type="continuationSeparator" w:id="0">
    <w:p w:rsidR="00332036" w:rsidRDefault="00332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3203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036" w:rsidRDefault="00332036">
      <w:r>
        <w:separator/>
      </w:r>
    </w:p>
  </w:footnote>
  <w:footnote w:type="continuationSeparator" w:id="0">
    <w:p w:rsidR="00332036" w:rsidRDefault="003320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50337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4262</cp:revision>
  <cp:lastPrinted>2022-03-24T14:28:00Z</cp:lastPrinted>
  <dcterms:created xsi:type="dcterms:W3CDTF">2016-03-08T22:06:00Z</dcterms:created>
  <dcterms:modified xsi:type="dcterms:W3CDTF">2022-05-10T21:56:00Z</dcterms:modified>
</cp:coreProperties>
</file>