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44130" w:rsidRPr="00A44130">
        <w:rPr>
          <w:sz w:val="22"/>
        </w:rPr>
        <w:t>Benita Soares Lobo de Queiroz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44130">
        <w:rPr>
          <w:sz w:val="22"/>
        </w:rPr>
        <w:t>47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44130">
        <w:rPr>
          <w:sz w:val="22"/>
        </w:rPr>
        <w:t>Check up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8501C">
        <w:rPr>
          <w:sz w:val="22"/>
        </w:rPr>
        <w:t>9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8501C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8501C">
        <w:t>10.1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8501C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8501C">
        <w:rPr>
          <w:noProof/>
          <w:sz w:val="24"/>
        </w:rPr>
        <w:t>9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FD5" w:rsidRDefault="00072FD5">
      <w:r>
        <w:separator/>
      </w:r>
    </w:p>
  </w:endnote>
  <w:endnote w:type="continuationSeparator" w:id="0">
    <w:p w:rsidR="00072FD5" w:rsidRDefault="00072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72FD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FD5" w:rsidRDefault="00072FD5">
      <w:r>
        <w:separator/>
      </w:r>
    </w:p>
  </w:footnote>
  <w:footnote w:type="continuationSeparator" w:id="0">
    <w:p w:rsidR="00072FD5" w:rsidRDefault="00072F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50335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4257</cp:revision>
  <cp:lastPrinted>2022-03-24T14:28:00Z</cp:lastPrinted>
  <dcterms:created xsi:type="dcterms:W3CDTF">2016-03-08T22:06:00Z</dcterms:created>
  <dcterms:modified xsi:type="dcterms:W3CDTF">2022-05-09T19:55:00Z</dcterms:modified>
</cp:coreProperties>
</file>