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CE2FA5" w:rsidP="00CE2FA5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>DOPPLER COLORIDO</w:t>
      </w:r>
      <w:r w:rsidR="00391A50">
        <w:rPr>
          <w:b/>
          <w:noProof/>
          <w:sz w:val="32"/>
        </w:rPr>
        <w:t xml:space="preserve"> </w:t>
      </w:r>
      <w:r w:rsidR="00B01175" w:rsidRPr="00594179">
        <w:rPr>
          <w:b/>
          <w:noProof/>
          <w:sz w:val="32"/>
        </w:rPr>
        <w:t>TRANSCRANIANO</w:t>
      </w:r>
      <w:r w:rsidR="00391A50">
        <w:rPr>
          <w:b/>
          <w:noProof/>
          <w:sz w:val="32"/>
        </w:rPr>
        <w:t>/</w:t>
      </w:r>
      <w:r>
        <w:rPr>
          <w:b/>
          <w:noProof/>
          <w:sz w:val="32"/>
        </w:rPr>
        <w:t xml:space="preserve"> </w:t>
      </w:r>
      <w:r w:rsidR="00391A50">
        <w:rPr>
          <w:b/>
          <w:noProof/>
          <w:sz w:val="32"/>
        </w:rPr>
        <w:t>EXTRACRANIANO</w:t>
      </w:r>
    </w:p>
    <w:p w:rsidR="00345BD9" w:rsidRDefault="00345BD9" w:rsidP="00345BD9">
      <w:pPr>
        <w:rPr>
          <w:sz w:val="32"/>
        </w:rPr>
      </w:pPr>
    </w:p>
    <w:p w:rsidR="00AE3D12" w:rsidRDefault="00AE3D12" w:rsidP="00345BD9">
      <w:pPr>
        <w:rPr>
          <w:sz w:val="32"/>
        </w:rPr>
      </w:pPr>
    </w:p>
    <w:p w:rsidR="0009685C" w:rsidRPr="0009685C" w:rsidRDefault="0009685C" w:rsidP="0009685C">
      <w:pPr>
        <w:ind w:right="-99"/>
        <w:jc w:val="both"/>
        <w:rPr>
          <w:sz w:val="32"/>
          <w:szCs w:val="32"/>
        </w:rPr>
      </w:pPr>
      <w:r w:rsidRPr="0009685C">
        <w:rPr>
          <w:sz w:val="32"/>
          <w:szCs w:val="32"/>
        </w:rPr>
        <w:t xml:space="preserve">PACIENTE: </w:t>
      </w:r>
      <w:r w:rsidR="00327C37" w:rsidRPr="00327C37">
        <w:rPr>
          <w:sz w:val="32"/>
          <w:szCs w:val="32"/>
        </w:rPr>
        <w:t>Leocadia Pires Pereira</w:t>
      </w:r>
    </w:p>
    <w:p w:rsidR="0009685C" w:rsidRPr="0009685C" w:rsidRDefault="0009685C" w:rsidP="0009685C">
      <w:pPr>
        <w:ind w:right="-99"/>
        <w:jc w:val="both"/>
        <w:rPr>
          <w:sz w:val="32"/>
          <w:szCs w:val="32"/>
        </w:rPr>
      </w:pPr>
      <w:r w:rsidRPr="0009685C">
        <w:rPr>
          <w:sz w:val="32"/>
          <w:szCs w:val="32"/>
        </w:rPr>
        <w:t xml:space="preserve">IDADE: </w:t>
      </w:r>
      <w:r w:rsidR="00327C37">
        <w:rPr>
          <w:sz w:val="32"/>
          <w:szCs w:val="32"/>
        </w:rPr>
        <w:t>83</w:t>
      </w:r>
      <w:r w:rsidRPr="0009685C">
        <w:rPr>
          <w:sz w:val="32"/>
          <w:szCs w:val="32"/>
        </w:rPr>
        <w:t xml:space="preserve"> anos SEXO: F                     </w:t>
      </w:r>
    </w:p>
    <w:p w:rsidR="00CB7F99" w:rsidRDefault="0009685C" w:rsidP="0009685C">
      <w:pPr>
        <w:ind w:right="-99"/>
        <w:jc w:val="both"/>
        <w:rPr>
          <w:sz w:val="32"/>
          <w:szCs w:val="32"/>
        </w:rPr>
      </w:pPr>
      <w:r w:rsidRPr="0009685C">
        <w:rPr>
          <w:sz w:val="32"/>
          <w:szCs w:val="32"/>
        </w:rPr>
        <w:t xml:space="preserve">DATA DO EXAME: </w:t>
      </w:r>
      <w:r w:rsidR="00327C37">
        <w:rPr>
          <w:sz w:val="32"/>
          <w:szCs w:val="32"/>
        </w:rPr>
        <w:t>9 mai. 22</w:t>
      </w:r>
    </w:p>
    <w:p w:rsidR="00704A97" w:rsidRPr="00594179" w:rsidRDefault="00704A97" w:rsidP="00704A97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B01175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. Os índices de pulsatlidade estão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594179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594179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. Os índices de pulsatlidade estão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 e índices de pulsatilidade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oftálmicas apresentam velocidades de fluxo sanguíneo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28"/>
        </w:rPr>
        <w:t>A artéria basilar apresenta velocidades do fluxo sanguíneo e índices de pulsatilidade dentro dos limites normais.</w:t>
      </w:r>
      <w:r w:rsidR="00885941" w:rsidRPr="00594179">
        <w:rPr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71576E" w:rsidRDefault="0071576E" w:rsidP="00B01175">
      <w:pPr>
        <w:jc w:val="both"/>
        <w:rPr>
          <w:sz w:val="32"/>
        </w:rPr>
      </w:pPr>
    </w:p>
    <w:p w:rsidR="00B24548" w:rsidRDefault="00B01175" w:rsidP="00B01175">
      <w:pPr>
        <w:jc w:val="both"/>
        <w:rPr>
          <w:sz w:val="32"/>
        </w:rPr>
      </w:pPr>
      <w:r>
        <w:rPr>
          <w:sz w:val="32"/>
        </w:rPr>
        <w:t xml:space="preserve">Doppler transcraniano </w:t>
      </w:r>
      <w:r w:rsidR="0071576E">
        <w:rPr>
          <w:sz w:val="32"/>
        </w:rPr>
        <w:t>sugestivo de</w:t>
      </w:r>
      <w:r>
        <w:rPr>
          <w:sz w:val="32"/>
        </w:rPr>
        <w:t xml:space="preserve"> </w:t>
      </w:r>
      <w:r w:rsidR="00B24548">
        <w:rPr>
          <w:sz w:val="32"/>
        </w:rPr>
        <w:t>arterioesclerose difusa,</w:t>
      </w:r>
    </w:p>
    <w:p w:rsidR="00AE3D12" w:rsidRDefault="000B100B" w:rsidP="00B01175">
      <w:pPr>
        <w:jc w:val="both"/>
        <w:rPr>
          <w:sz w:val="32"/>
        </w:rPr>
      </w:pPr>
      <w:r>
        <w:rPr>
          <w:sz w:val="32"/>
        </w:rPr>
        <w:t>com</w:t>
      </w:r>
      <w:r w:rsidR="00B24548">
        <w:rPr>
          <w:sz w:val="32"/>
        </w:rPr>
        <w:t xml:space="preserve"> repercussao hemodinamica.</w:t>
      </w:r>
    </w:p>
    <w:p w:rsidR="00740498" w:rsidRDefault="00740498" w:rsidP="00B01175">
      <w:pPr>
        <w:jc w:val="both"/>
      </w:pPr>
    </w:p>
    <w:p w:rsidR="0071576E" w:rsidRPr="00594179" w:rsidRDefault="0071576E" w:rsidP="00B01175">
      <w:pPr>
        <w:jc w:val="both"/>
      </w:pPr>
      <w:bookmarkStart w:id="0" w:name="_GoBack"/>
      <w:bookmarkEnd w:id="0"/>
    </w:p>
    <w:p w:rsidR="00B01175" w:rsidRPr="00594179" w:rsidRDefault="00B01175" w:rsidP="00B01175">
      <w:pPr>
        <w:ind w:left="1440" w:firstLine="720"/>
        <w:jc w:val="both"/>
        <w:rPr>
          <w:b/>
        </w:rPr>
      </w:pPr>
      <w:r w:rsidRPr="00594179">
        <w:rPr>
          <w:b/>
        </w:rPr>
        <w:t xml:space="preserve">                   Dr. Claudio Oppenheimer     CRM:</w:t>
      </w:r>
      <w:r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7F19" w:rsidRDefault="009D7F19">
      <w:r>
        <w:separator/>
      </w:r>
    </w:p>
  </w:endnote>
  <w:endnote w:type="continuationSeparator" w:id="0">
    <w:p w:rsidR="009D7F19" w:rsidRDefault="009D7F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623E14" w:rsidRDefault="009D7F1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623E14" w:rsidRPr="006D6301">
        <w:rPr>
          <w:rStyle w:val="Hyperlink"/>
          <w:b/>
        </w:rPr>
        <w:t>www.neurofis.com.br</w:t>
      </w:r>
    </w:hyperlink>
    <w:r w:rsidR="00623E14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7F19" w:rsidRDefault="009D7F19">
      <w:r>
        <w:separator/>
      </w:r>
    </w:p>
  </w:footnote>
  <w:footnote w:type="continuationSeparator" w:id="0">
    <w:p w:rsidR="009D7F19" w:rsidRDefault="009D7F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2377"/>
    <w:rsid w:val="000027F9"/>
    <w:rsid w:val="000036BF"/>
    <w:rsid w:val="000039C1"/>
    <w:rsid w:val="00011404"/>
    <w:rsid w:val="0001141F"/>
    <w:rsid w:val="00016AEB"/>
    <w:rsid w:val="00017CB8"/>
    <w:rsid w:val="00032700"/>
    <w:rsid w:val="00042694"/>
    <w:rsid w:val="00046D8E"/>
    <w:rsid w:val="00050E23"/>
    <w:rsid w:val="00051C28"/>
    <w:rsid w:val="00056308"/>
    <w:rsid w:val="000647BC"/>
    <w:rsid w:val="00072302"/>
    <w:rsid w:val="00075A16"/>
    <w:rsid w:val="00086A0C"/>
    <w:rsid w:val="00086C76"/>
    <w:rsid w:val="0008731D"/>
    <w:rsid w:val="0009685C"/>
    <w:rsid w:val="000B100B"/>
    <w:rsid w:val="000B62CC"/>
    <w:rsid w:val="000D1988"/>
    <w:rsid w:val="000D6ED7"/>
    <w:rsid w:val="000E6AA0"/>
    <w:rsid w:val="000E6AF1"/>
    <w:rsid w:val="000E6C53"/>
    <w:rsid w:val="000F0AA3"/>
    <w:rsid w:val="000F598D"/>
    <w:rsid w:val="00100B85"/>
    <w:rsid w:val="00105181"/>
    <w:rsid w:val="00105A26"/>
    <w:rsid w:val="00114041"/>
    <w:rsid w:val="00114D98"/>
    <w:rsid w:val="00114DBA"/>
    <w:rsid w:val="00114FE7"/>
    <w:rsid w:val="00116BBD"/>
    <w:rsid w:val="001217E6"/>
    <w:rsid w:val="00124435"/>
    <w:rsid w:val="00133885"/>
    <w:rsid w:val="0013430D"/>
    <w:rsid w:val="001365E8"/>
    <w:rsid w:val="0013663F"/>
    <w:rsid w:val="0014120D"/>
    <w:rsid w:val="00156BA6"/>
    <w:rsid w:val="00156E18"/>
    <w:rsid w:val="00160519"/>
    <w:rsid w:val="00160F66"/>
    <w:rsid w:val="001610FB"/>
    <w:rsid w:val="00165968"/>
    <w:rsid w:val="0017257A"/>
    <w:rsid w:val="00172F17"/>
    <w:rsid w:val="00173C2E"/>
    <w:rsid w:val="00184E2F"/>
    <w:rsid w:val="001851E4"/>
    <w:rsid w:val="001954EF"/>
    <w:rsid w:val="001B405E"/>
    <w:rsid w:val="001B4A16"/>
    <w:rsid w:val="001C2EF3"/>
    <w:rsid w:val="001C638B"/>
    <w:rsid w:val="001C6512"/>
    <w:rsid w:val="001D0E50"/>
    <w:rsid w:val="001D3EDA"/>
    <w:rsid w:val="001E2C34"/>
    <w:rsid w:val="001E44F5"/>
    <w:rsid w:val="001E4CA3"/>
    <w:rsid w:val="001E65B8"/>
    <w:rsid w:val="001F269B"/>
    <w:rsid w:val="001F4B10"/>
    <w:rsid w:val="0020212C"/>
    <w:rsid w:val="0021226C"/>
    <w:rsid w:val="002127DD"/>
    <w:rsid w:val="00214B70"/>
    <w:rsid w:val="0021544F"/>
    <w:rsid w:val="00217B95"/>
    <w:rsid w:val="0022241F"/>
    <w:rsid w:val="002242CB"/>
    <w:rsid w:val="0023077E"/>
    <w:rsid w:val="00236A22"/>
    <w:rsid w:val="00236EEC"/>
    <w:rsid w:val="0024674D"/>
    <w:rsid w:val="00247716"/>
    <w:rsid w:val="00250118"/>
    <w:rsid w:val="00252E09"/>
    <w:rsid w:val="00264B13"/>
    <w:rsid w:val="00266FF0"/>
    <w:rsid w:val="00267092"/>
    <w:rsid w:val="002749E0"/>
    <w:rsid w:val="0027651F"/>
    <w:rsid w:val="0027738C"/>
    <w:rsid w:val="0028146E"/>
    <w:rsid w:val="0028256C"/>
    <w:rsid w:val="00282EB3"/>
    <w:rsid w:val="0028424B"/>
    <w:rsid w:val="00287E45"/>
    <w:rsid w:val="002928B7"/>
    <w:rsid w:val="002939C1"/>
    <w:rsid w:val="002A04AB"/>
    <w:rsid w:val="002A06D3"/>
    <w:rsid w:val="002A53FA"/>
    <w:rsid w:val="002B5E47"/>
    <w:rsid w:val="002C4124"/>
    <w:rsid w:val="002C5A01"/>
    <w:rsid w:val="002D08C4"/>
    <w:rsid w:val="002D3659"/>
    <w:rsid w:val="002D3B38"/>
    <w:rsid w:val="002D7C82"/>
    <w:rsid w:val="002E2F55"/>
    <w:rsid w:val="002E496D"/>
    <w:rsid w:val="002E4BAA"/>
    <w:rsid w:val="002E55BC"/>
    <w:rsid w:val="002E787D"/>
    <w:rsid w:val="002F0EC4"/>
    <w:rsid w:val="002F1D69"/>
    <w:rsid w:val="00310513"/>
    <w:rsid w:val="0031155C"/>
    <w:rsid w:val="00322C19"/>
    <w:rsid w:val="00323780"/>
    <w:rsid w:val="00324866"/>
    <w:rsid w:val="0032565B"/>
    <w:rsid w:val="00327C37"/>
    <w:rsid w:val="00331613"/>
    <w:rsid w:val="00332662"/>
    <w:rsid w:val="003409ED"/>
    <w:rsid w:val="00341AFB"/>
    <w:rsid w:val="00345BD9"/>
    <w:rsid w:val="00354B0B"/>
    <w:rsid w:val="003574D3"/>
    <w:rsid w:val="00357CF0"/>
    <w:rsid w:val="00361381"/>
    <w:rsid w:val="00363D7B"/>
    <w:rsid w:val="00367A91"/>
    <w:rsid w:val="0037056E"/>
    <w:rsid w:val="0038021D"/>
    <w:rsid w:val="0038757C"/>
    <w:rsid w:val="00391A50"/>
    <w:rsid w:val="00394745"/>
    <w:rsid w:val="00397505"/>
    <w:rsid w:val="003A0159"/>
    <w:rsid w:val="003A7721"/>
    <w:rsid w:val="003B47FB"/>
    <w:rsid w:val="003B61E0"/>
    <w:rsid w:val="003C3692"/>
    <w:rsid w:val="003C5DAB"/>
    <w:rsid w:val="003C6106"/>
    <w:rsid w:val="003E402D"/>
    <w:rsid w:val="003E4784"/>
    <w:rsid w:val="003F2878"/>
    <w:rsid w:val="00402458"/>
    <w:rsid w:val="00404EE5"/>
    <w:rsid w:val="004103F0"/>
    <w:rsid w:val="00412739"/>
    <w:rsid w:val="004145F3"/>
    <w:rsid w:val="00414E3F"/>
    <w:rsid w:val="00421B87"/>
    <w:rsid w:val="004227A6"/>
    <w:rsid w:val="00425E5A"/>
    <w:rsid w:val="00432C93"/>
    <w:rsid w:val="00433267"/>
    <w:rsid w:val="0044134C"/>
    <w:rsid w:val="00443B7F"/>
    <w:rsid w:val="00445D36"/>
    <w:rsid w:val="0044644B"/>
    <w:rsid w:val="00457406"/>
    <w:rsid w:val="0046184C"/>
    <w:rsid w:val="00463393"/>
    <w:rsid w:val="00463DAC"/>
    <w:rsid w:val="00465F28"/>
    <w:rsid w:val="0047138D"/>
    <w:rsid w:val="00471CB5"/>
    <w:rsid w:val="004853A5"/>
    <w:rsid w:val="00486F7A"/>
    <w:rsid w:val="0048748A"/>
    <w:rsid w:val="004934DA"/>
    <w:rsid w:val="004A2DB4"/>
    <w:rsid w:val="004B0799"/>
    <w:rsid w:val="004B3EE5"/>
    <w:rsid w:val="004C083D"/>
    <w:rsid w:val="004C3CB7"/>
    <w:rsid w:val="004C3E77"/>
    <w:rsid w:val="004C6666"/>
    <w:rsid w:val="004D172C"/>
    <w:rsid w:val="004D2FCE"/>
    <w:rsid w:val="004D3924"/>
    <w:rsid w:val="004E55EC"/>
    <w:rsid w:val="004F2BD0"/>
    <w:rsid w:val="00500476"/>
    <w:rsid w:val="005011A4"/>
    <w:rsid w:val="00503C1F"/>
    <w:rsid w:val="005057F0"/>
    <w:rsid w:val="00523FFA"/>
    <w:rsid w:val="00524874"/>
    <w:rsid w:val="0052744F"/>
    <w:rsid w:val="005331D3"/>
    <w:rsid w:val="00533CD2"/>
    <w:rsid w:val="00547FCE"/>
    <w:rsid w:val="00550BAA"/>
    <w:rsid w:val="0056343A"/>
    <w:rsid w:val="00571468"/>
    <w:rsid w:val="005752A2"/>
    <w:rsid w:val="00575663"/>
    <w:rsid w:val="00585D1D"/>
    <w:rsid w:val="005908A3"/>
    <w:rsid w:val="0059184C"/>
    <w:rsid w:val="00593BB6"/>
    <w:rsid w:val="005961BD"/>
    <w:rsid w:val="005A0DBA"/>
    <w:rsid w:val="005A287F"/>
    <w:rsid w:val="005A3F78"/>
    <w:rsid w:val="005A595F"/>
    <w:rsid w:val="005A7BE7"/>
    <w:rsid w:val="005B5964"/>
    <w:rsid w:val="005B7126"/>
    <w:rsid w:val="005C27FA"/>
    <w:rsid w:val="005C3CBC"/>
    <w:rsid w:val="005C4856"/>
    <w:rsid w:val="005C50FB"/>
    <w:rsid w:val="005D0EE6"/>
    <w:rsid w:val="005D5E4C"/>
    <w:rsid w:val="005D6C64"/>
    <w:rsid w:val="005F222D"/>
    <w:rsid w:val="005F4F37"/>
    <w:rsid w:val="005F6D30"/>
    <w:rsid w:val="006001FA"/>
    <w:rsid w:val="00600B69"/>
    <w:rsid w:val="006022BB"/>
    <w:rsid w:val="00603054"/>
    <w:rsid w:val="00617D11"/>
    <w:rsid w:val="00623E14"/>
    <w:rsid w:val="00631130"/>
    <w:rsid w:val="00640C94"/>
    <w:rsid w:val="00644BDA"/>
    <w:rsid w:val="00662B95"/>
    <w:rsid w:val="00666838"/>
    <w:rsid w:val="00682605"/>
    <w:rsid w:val="00684E8B"/>
    <w:rsid w:val="00686BC8"/>
    <w:rsid w:val="00686E0A"/>
    <w:rsid w:val="00687139"/>
    <w:rsid w:val="00687E46"/>
    <w:rsid w:val="00695878"/>
    <w:rsid w:val="0069637A"/>
    <w:rsid w:val="006A6AA2"/>
    <w:rsid w:val="006B3595"/>
    <w:rsid w:val="006C2F8F"/>
    <w:rsid w:val="006C32D2"/>
    <w:rsid w:val="006C43E9"/>
    <w:rsid w:val="006E04DA"/>
    <w:rsid w:val="006E7449"/>
    <w:rsid w:val="006F0AA0"/>
    <w:rsid w:val="006F6E3E"/>
    <w:rsid w:val="00701196"/>
    <w:rsid w:val="00701C16"/>
    <w:rsid w:val="00704410"/>
    <w:rsid w:val="00704A97"/>
    <w:rsid w:val="00705009"/>
    <w:rsid w:val="00714828"/>
    <w:rsid w:val="0071576E"/>
    <w:rsid w:val="0072489C"/>
    <w:rsid w:val="00725A73"/>
    <w:rsid w:val="00727E08"/>
    <w:rsid w:val="0073567E"/>
    <w:rsid w:val="00737689"/>
    <w:rsid w:val="00740498"/>
    <w:rsid w:val="0074179D"/>
    <w:rsid w:val="00744735"/>
    <w:rsid w:val="00745B59"/>
    <w:rsid w:val="00747D01"/>
    <w:rsid w:val="007506DA"/>
    <w:rsid w:val="00757C0D"/>
    <w:rsid w:val="00761E81"/>
    <w:rsid w:val="0078537E"/>
    <w:rsid w:val="007900F2"/>
    <w:rsid w:val="007929B0"/>
    <w:rsid w:val="00792CAF"/>
    <w:rsid w:val="007A31B0"/>
    <w:rsid w:val="007A4355"/>
    <w:rsid w:val="007B0393"/>
    <w:rsid w:val="007C3E00"/>
    <w:rsid w:val="007E5951"/>
    <w:rsid w:val="007F5074"/>
    <w:rsid w:val="007F5A71"/>
    <w:rsid w:val="007F6E3B"/>
    <w:rsid w:val="00806F58"/>
    <w:rsid w:val="0080766C"/>
    <w:rsid w:val="0081418E"/>
    <w:rsid w:val="008175DD"/>
    <w:rsid w:val="008245E4"/>
    <w:rsid w:val="008245FE"/>
    <w:rsid w:val="00827D1A"/>
    <w:rsid w:val="008339A1"/>
    <w:rsid w:val="008343E1"/>
    <w:rsid w:val="008369B1"/>
    <w:rsid w:val="00843494"/>
    <w:rsid w:val="00843E3A"/>
    <w:rsid w:val="008760EE"/>
    <w:rsid w:val="0088264A"/>
    <w:rsid w:val="00884AA2"/>
    <w:rsid w:val="00885941"/>
    <w:rsid w:val="00891C92"/>
    <w:rsid w:val="00897B29"/>
    <w:rsid w:val="008A0886"/>
    <w:rsid w:val="008B00DA"/>
    <w:rsid w:val="008B292F"/>
    <w:rsid w:val="008C2F11"/>
    <w:rsid w:val="008C61CF"/>
    <w:rsid w:val="008D36F3"/>
    <w:rsid w:val="008D3DA8"/>
    <w:rsid w:val="008D5F39"/>
    <w:rsid w:val="008D7AFE"/>
    <w:rsid w:val="008E1696"/>
    <w:rsid w:val="008E5B24"/>
    <w:rsid w:val="008F0694"/>
    <w:rsid w:val="008F5070"/>
    <w:rsid w:val="00903211"/>
    <w:rsid w:val="009063DC"/>
    <w:rsid w:val="009075E8"/>
    <w:rsid w:val="00910CC5"/>
    <w:rsid w:val="00922C10"/>
    <w:rsid w:val="009306A7"/>
    <w:rsid w:val="009476FA"/>
    <w:rsid w:val="00953C74"/>
    <w:rsid w:val="009572BE"/>
    <w:rsid w:val="0096075C"/>
    <w:rsid w:val="00972BAB"/>
    <w:rsid w:val="00976339"/>
    <w:rsid w:val="00981A2F"/>
    <w:rsid w:val="00982728"/>
    <w:rsid w:val="00990E62"/>
    <w:rsid w:val="0099131A"/>
    <w:rsid w:val="00997182"/>
    <w:rsid w:val="009A38F9"/>
    <w:rsid w:val="009A4FCD"/>
    <w:rsid w:val="009B1563"/>
    <w:rsid w:val="009B1776"/>
    <w:rsid w:val="009B2724"/>
    <w:rsid w:val="009B6044"/>
    <w:rsid w:val="009C0016"/>
    <w:rsid w:val="009C01EA"/>
    <w:rsid w:val="009C405E"/>
    <w:rsid w:val="009D5C71"/>
    <w:rsid w:val="009D7F19"/>
    <w:rsid w:val="009E2004"/>
    <w:rsid w:val="009E5372"/>
    <w:rsid w:val="009F41C4"/>
    <w:rsid w:val="009F75D4"/>
    <w:rsid w:val="00A012E6"/>
    <w:rsid w:val="00A06232"/>
    <w:rsid w:val="00A06B8F"/>
    <w:rsid w:val="00A07CF5"/>
    <w:rsid w:val="00A17CC8"/>
    <w:rsid w:val="00A17F11"/>
    <w:rsid w:val="00A22176"/>
    <w:rsid w:val="00A306B1"/>
    <w:rsid w:val="00A30B70"/>
    <w:rsid w:val="00A36272"/>
    <w:rsid w:val="00A36F8E"/>
    <w:rsid w:val="00A43ADE"/>
    <w:rsid w:val="00A43F6D"/>
    <w:rsid w:val="00A54583"/>
    <w:rsid w:val="00A54AEB"/>
    <w:rsid w:val="00A6444A"/>
    <w:rsid w:val="00A66315"/>
    <w:rsid w:val="00A7740B"/>
    <w:rsid w:val="00A841C6"/>
    <w:rsid w:val="00A8792A"/>
    <w:rsid w:val="00A9073C"/>
    <w:rsid w:val="00A91093"/>
    <w:rsid w:val="00A9772F"/>
    <w:rsid w:val="00AA01C6"/>
    <w:rsid w:val="00AA1299"/>
    <w:rsid w:val="00AA13C9"/>
    <w:rsid w:val="00AA43DC"/>
    <w:rsid w:val="00AB0909"/>
    <w:rsid w:val="00AB1FE5"/>
    <w:rsid w:val="00AB49FA"/>
    <w:rsid w:val="00AC42A5"/>
    <w:rsid w:val="00AD32AF"/>
    <w:rsid w:val="00AE3D12"/>
    <w:rsid w:val="00AF1264"/>
    <w:rsid w:val="00AF1B0F"/>
    <w:rsid w:val="00AF5F58"/>
    <w:rsid w:val="00B00F31"/>
    <w:rsid w:val="00B01175"/>
    <w:rsid w:val="00B16AD9"/>
    <w:rsid w:val="00B20634"/>
    <w:rsid w:val="00B24548"/>
    <w:rsid w:val="00B325D7"/>
    <w:rsid w:val="00B341AE"/>
    <w:rsid w:val="00B432EC"/>
    <w:rsid w:val="00B57FD0"/>
    <w:rsid w:val="00B61464"/>
    <w:rsid w:val="00B62A79"/>
    <w:rsid w:val="00B63D06"/>
    <w:rsid w:val="00B6556D"/>
    <w:rsid w:val="00B70AB5"/>
    <w:rsid w:val="00B71160"/>
    <w:rsid w:val="00B74AC3"/>
    <w:rsid w:val="00B77AAE"/>
    <w:rsid w:val="00BA081A"/>
    <w:rsid w:val="00BA29D2"/>
    <w:rsid w:val="00BA6645"/>
    <w:rsid w:val="00BA6CB9"/>
    <w:rsid w:val="00BA70AE"/>
    <w:rsid w:val="00BB30A5"/>
    <w:rsid w:val="00BB4BCD"/>
    <w:rsid w:val="00BC29F7"/>
    <w:rsid w:val="00BC57A5"/>
    <w:rsid w:val="00BD1E14"/>
    <w:rsid w:val="00BE25BE"/>
    <w:rsid w:val="00BF1E57"/>
    <w:rsid w:val="00BF201E"/>
    <w:rsid w:val="00C0228B"/>
    <w:rsid w:val="00C11BBE"/>
    <w:rsid w:val="00C1617D"/>
    <w:rsid w:val="00C21433"/>
    <w:rsid w:val="00C22A2B"/>
    <w:rsid w:val="00C22D8C"/>
    <w:rsid w:val="00C501B1"/>
    <w:rsid w:val="00C51058"/>
    <w:rsid w:val="00C5533D"/>
    <w:rsid w:val="00C61E51"/>
    <w:rsid w:val="00C61E6B"/>
    <w:rsid w:val="00C7304B"/>
    <w:rsid w:val="00C77617"/>
    <w:rsid w:val="00CA481B"/>
    <w:rsid w:val="00CA72C0"/>
    <w:rsid w:val="00CB0993"/>
    <w:rsid w:val="00CB0EE2"/>
    <w:rsid w:val="00CB7F99"/>
    <w:rsid w:val="00CC043B"/>
    <w:rsid w:val="00CC1319"/>
    <w:rsid w:val="00CC285F"/>
    <w:rsid w:val="00CC2F00"/>
    <w:rsid w:val="00CC3491"/>
    <w:rsid w:val="00CC6C8D"/>
    <w:rsid w:val="00CD1102"/>
    <w:rsid w:val="00CE2FA5"/>
    <w:rsid w:val="00CF4EF2"/>
    <w:rsid w:val="00D055CC"/>
    <w:rsid w:val="00D05AA7"/>
    <w:rsid w:val="00D20292"/>
    <w:rsid w:val="00D24CB6"/>
    <w:rsid w:val="00D310A4"/>
    <w:rsid w:val="00D3271D"/>
    <w:rsid w:val="00D33166"/>
    <w:rsid w:val="00D35D11"/>
    <w:rsid w:val="00D363FC"/>
    <w:rsid w:val="00D41AD7"/>
    <w:rsid w:val="00D42591"/>
    <w:rsid w:val="00D5650E"/>
    <w:rsid w:val="00D56EE1"/>
    <w:rsid w:val="00D66FD8"/>
    <w:rsid w:val="00D7428D"/>
    <w:rsid w:val="00D85340"/>
    <w:rsid w:val="00D908E2"/>
    <w:rsid w:val="00D942DB"/>
    <w:rsid w:val="00DB02B4"/>
    <w:rsid w:val="00DC737B"/>
    <w:rsid w:val="00DC7DEE"/>
    <w:rsid w:val="00DD06D2"/>
    <w:rsid w:val="00DD4091"/>
    <w:rsid w:val="00DE405B"/>
    <w:rsid w:val="00DE5B20"/>
    <w:rsid w:val="00E003FF"/>
    <w:rsid w:val="00E00A56"/>
    <w:rsid w:val="00E021E0"/>
    <w:rsid w:val="00E1672E"/>
    <w:rsid w:val="00E2177A"/>
    <w:rsid w:val="00E223F3"/>
    <w:rsid w:val="00E25032"/>
    <w:rsid w:val="00E26325"/>
    <w:rsid w:val="00E31AAD"/>
    <w:rsid w:val="00E33B24"/>
    <w:rsid w:val="00E416FC"/>
    <w:rsid w:val="00E470F5"/>
    <w:rsid w:val="00E51844"/>
    <w:rsid w:val="00E53026"/>
    <w:rsid w:val="00E5462B"/>
    <w:rsid w:val="00E61CCD"/>
    <w:rsid w:val="00E714C7"/>
    <w:rsid w:val="00E76DC6"/>
    <w:rsid w:val="00E831A1"/>
    <w:rsid w:val="00E91C5B"/>
    <w:rsid w:val="00E92D15"/>
    <w:rsid w:val="00E96476"/>
    <w:rsid w:val="00EA1C09"/>
    <w:rsid w:val="00EA1D62"/>
    <w:rsid w:val="00EA1E45"/>
    <w:rsid w:val="00EA388A"/>
    <w:rsid w:val="00EA3CAA"/>
    <w:rsid w:val="00EA4DA9"/>
    <w:rsid w:val="00EB2753"/>
    <w:rsid w:val="00EB7422"/>
    <w:rsid w:val="00EC000F"/>
    <w:rsid w:val="00EC201B"/>
    <w:rsid w:val="00EC345D"/>
    <w:rsid w:val="00EC4C6B"/>
    <w:rsid w:val="00EC5083"/>
    <w:rsid w:val="00ED5720"/>
    <w:rsid w:val="00EE688D"/>
    <w:rsid w:val="00EE7F9F"/>
    <w:rsid w:val="00EF03D9"/>
    <w:rsid w:val="00EF2319"/>
    <w:rsid w:val="00EF2955"/>
    <w:rsid w:val="00F019DA"/>
    <w:rsid w:val="00F04066"/>
    <w:rsid w:val="00F042FF"/>
    <w:rsid w:val="00F11AFB"/>
    <w:rsid w:val="00F12D53"/>
    <w:rsid w:val="00F16FAC"/>
    <w:rsid w:val="00F2002D"/>
    <w:rsid w:val="00F3072B"/>
    <w:rsid w:val="00F4072A"/>
    <w:rsid w:val="00F42146"/>
    <w:rsid w:val="00F43218"/>
    <w:rsid w:val="00F44F77"/>
    <w:rsid w:val="00F50DC1"/>
    <w:rsid w:val="00F51CCB"/>
    <w:rsid w:val="00F632BE"/>
    <w:rsid w:val="00F643D7"/>
    <w:rsid w:val="00F67482"/>
    <w:rsid w:val="00F7000E"/>
    <w:rsid w:val="00F70CCA"/>
    <w:rsid w:val="00F71A61"/>
    <w:rsid w:val="00F749DD"/>
    <w:rsid w:val="00F74EAF"/>
    <w:rsid w:val="00F8007D"/>
    <w:rsid w:val="00F837D2"/>
    <w:rsid w:val="00F86E75"/>
    <w:rsid w:val="00F9318D"/>
    <w:rsid w:val="00FA3B88"/>
    <w:rsid w:val="00FA434A"/>
    <w:rsid w:val="00FA5FC8"/>
    <w:rsid w:val="00FA73AD"/>
    <w:rsid w:val="00FA7B85"/>
    <w:rsid w:val="00FB0882"/>
    <w:rsid w:val="00FB1C47"/>
    <w:rsid w:val="00FB2E18"/>
    <w:rsid w:val="00FB3132"/>
    <w:rsid w:val="00FB7300"/>
    <w:rsid w:val="00FC1646"/>
    <w:rsid w:val="00FC33C9"/>
    <w:rsid w:val="00FD2448"/>
    <w:rsid w:val="00FD3C76"/>
    <w:rsid w:val="00FD5699"/>
    <w:rsid w:val="00FD76E6"/>
    <w:rsid w:val="00FE1E29"/>
    <w:rsid w:val="00FE3861"/>
    <w:rsid w:val="00FE4C45"/>
    <w:rsid w:val="00FF0519"/>
    <w:rsid w:val="00FF0870"/>
    <w:rsid w:val="00FF134E"/>
    <w:rsid w:val="00FF40D6"/>
    <w:rsid w:val="00FF6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23E1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23E1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912</TotalTime>
  <Pages>1</Pages>
  <Words>242</Words>
  <Characters>1383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177</cp:revision>
  <cp:lastPrinted>2017-08-09T15:23:00Z</cp:lastPrinted>
  <dcterms:created xsi:type="dcterms:W3CDTF">2017-08-09T15:28:00Z</dcterms:created>
  <dcterms:modified xsi:type="dcterms:W3CDTF">2022-05-09T15:38:00Z</dcterms:modified>
</cp:coreProperties>
</file>