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E048A" w:rsidRPr="000E048A">
        <w:rPr>
          <w:sz w:val="22"/>
        </w:rPr>
        <w:t>William Inacio da Mota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802EA">
        <w:rPr>
          <w:sz w:val="22"/>
        </w:rPr>
        <w:t>2</w:t>
      </w:r>
      <w:r w:rsidR="000E048A">
        <w:rPr>
          <w:sz w:val="22"/>
        </w:rPr>
        <w:t>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E048A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0E048A">
        <w:rPr>
          <w:sz w:val="22"/>
        </w:rPr>
        <w:t>5</w:t>
      </w:r>
      <w:bookmarkStart w:id="0" w:name="_GoBack"/>
      <w:bookmarkEnd w:id="0"/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F802EA">
        <w:rPr>
          <w:sz w:val="22"/>
        </w:rPr>
        <w:t>Venvanse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51F2C">
        <w:t>9.2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51F2C">
        <w:t>36.7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E048A">
        <w:rPr>
          <w:noProof/>
          <w:sz w:val="24"/>
        </w:rPr>
        <w:t>5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2C8" w:rsidRDefault="00FF12C8">
      <w:r>
        <w:separator/>
      </w:r>
    </w:p>
  </w:endnote>
  <w:endnote w:type="continuationSeparator" w:id="0">
    <w:p w:rsidR="00FF12C8" w:rsidRDefault="00FF1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F12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2C8" w:rsidRDefault="00FF12C8">
      <w:r>
        <w:separator/>
      </w:r>
    </w:p>
  </w:footnote>
  <w:footnote w:type="continuationSeparator" w:id="0">
    <w:p w:rsidR="00FF12C8" w:rsidRDefault="00FF12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4255</cp:revision>
  <cp:lastPrinted>2022-03-24T14:28:00Z</cp:lastPrinted>
  <dcterms:created xsi:type="dcterms:W3CDTF">2016-03-08T22:06:00Z</dcterms:created>
  <dcterms:modified xsi:type="dcterms:W3CDTF">2022-05-05T16:33:00Z</dcterms:modified>
</cp:coreProperties>
</file>