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CB0EF7" w:rsidRPr="00CB0EF7" w:rsidRDefault="00CB0EF7" w:rsidP="00CB0EF7">
      <w:pPr>
        <w:rPr>
          <w:sz w:val="32"/>
        </w:rPr>
      </w:pPr>
      <w:r w:rsidRPr="00CB0EF7">
        <w:rPr>
          <w:sz w:val="32"/>
        </w:rPr>
        <w:t>PACIENTE: Fernanda Aguiar da Costa</w:t>
      </w:r>
    </w:p>
    <w:p w:rsidR="00CB0EF7" w:rsidRPr="00CB0EF7" w:rsidRDefault="00CB0EF7" w:rsidP="00CB0EF7">
      <w:pPr>
        <w:rPr>
          <w:sz w:val="32"/>
        </w:rPr>
      </w:pPr>
      <w:r w:rsidRPr="00CB0EF7">
        <w:rPr>
          <w:sz w:val="32"/>
        </w:rPr>
        <w:t xml:space="preserve">IDADE: 48 anos SEXO: F                     </w:t>
      </w:r>
    </w:p>
    <w:p w:rsidR="009A4C0C" w:rsidRDefault="00CB0EF7" w:rsidP="00CB0EF7">
      <w:pPr>
        <w:rPr>
          <w:sz w:val="32"/>
        </w:rPr>
      </w:pPr>
      <w:r w:rsidRPr="00CB0EF7">
        <w:rPr>
          <w:sz w:val="32"/>
        </w:rPr>
        <w:t>DATA DO EXAME: 2 mai. 22</w:t>
      </w:r>
      <w:bookmarkStart w:id="0" w:name="_GoBack"/>
      <w:bookmarkEnd w:id="0"/>
    </w:p>
    <w:p w:rsidR="000D278F" w:rsidRDefault="000D278F" w:rsidP="000D278F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i/>
          <w:sz w:val="32"/>
        </w:rPr>
      </w:pPr>
      <w:r>
        <w:rPr>
          <w:i/>
          <w:sz w:val="32"/>
        </w:rPr>
        <w:t>Dr. Cláudio Oppenheimer</w:t>
      </w:r>
    </w:p>
    <w:p w:rsidR="0051093E" w:rsidRPr="00405400" w:rsidRDefault="0051093E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161F7" w:rsidRDefault="00E161F7">
      <w:r>
        <w:separator/>
      </w:r>
    </w:p>
  </w:endnote>
  <w:endnote w:type="continuationSeparator" w:id="0">
    <w:p w:rsidR="00E161F7" w:rsidRDefault="00E161F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161F7" w:rsidRDefault="00E161F7">
      <w:r>
        <w:separator/>
      </w:r>
    </w:p>
  </w:footnote>
  <w:footnote w:type="continuationSeparator" w:id="0">
    <w:p w:rsidR="00E161F7" w:rsidRDefault="00E161F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4255"/>
    <w:rsid w:val="00004AE4"/>
    <w:rsid w:val="00005530"/>
    <w:rsid w:val="000055DC"/>
    <w:rsid w:val="00005818"/>
    <w:rsid w:val="00005845"/>
    <w:rsid w:val="00005988"/>
    <w:rsid w:val="00005B06"/>
    <w:rsid w:val="00005E09"/>
    <w:rsid w:val="00006650"/>
    <w:rsid w:val="00007462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534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969"/>
    <w:rsid w:val="00020CA5"/>
    <w:rsid w:val="0002161B"/>
    <w:rsid w:val="00021B40"/>
    <w:rsid w:val="0002261B"/>
    <w:rsid w:val="00022B04"/>
    <w:rsid w:val="00022F7F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5D63"/>
    <w:rsid w:val="00026440"/>
    <w:rsid w:val="00026C77"/>
    <w:rsid w:val="000275EF"/>
    <w:rsid w:val="00027AD9"/>
    <w:rsid w:val="00027B3B"/>
    <w:rsid w:val="00027DBF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598"/>
    <w:rsid w:val="000316D2"/>
    <w:rsid w:val="00031802"/>
    <w:rsid w:val="00031F2B"/>
    <w:rsid w:val="000321C3"/>
    <w:rsid w:val="00032A28"/>
    <w:rsid w:val="00033F18"/>
    <w:rsid w:val="00034908"/>
    <w:rsid w:val="00034D69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DC4"/>
    <w:rsid w:val="000421FD"/>
    <w:rsid w:val="00042387"/>
    <w:rsid w:val="000426C9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52C"/>
    <w:rsid w:val="00054CCD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E0C"/>
    <w:rsid w:val="00067C57"/>
    <w:rsid w:val="00067DCB"/>
    <w:rsid w:val="00067DD2"/>
    <w:rsid w:val="0007077F"/>
    <w:rsid w:val="0007079A"/>
    <w:rsid w:val="00070FD2"/>
    <w:rsid w:val="0007121A"/>
    <w:rsid w:val="0007168A"/>
    <w:rsid w:val="000716BC"/>
    <w:rsid w:val="00072B58"/>
    <w:rsid w:val="0007360F"/>
    <w:rsid w:val="00073A82"/>
    <w:rsid w:val="00073C96"/>
    <w:rsid w:val="00073DF0"/>
    <w:rsid w:val="00075424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7A8"/>
    <w:rsid w:val="00084AD5"/>
    <w:rsid w:val="00084D99"/>
    <w:rsid w:val="00084EED"/>
    <w:rsid w:val="0008511B"/>
    <w:rsid w:val="00085C53"/>
    <w:rsid w:val="00085DC9"/>
    <w:rsid w:val="0008624F"/>
    <w:rsid w:val="00086825"/>
    <w:rsid w:val="000868BF"/>
    <w:rsid w:val="00086E43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EBD"/>
    <w:rsid w:val="00095F19"/>
    <w:rsid w:val="000971D6"/>
    <w:rsid w:val="00097775"/>
    <w:rsid w:val="00097F4C"/>
    <w:rsid w:val="00097FD1"/>
    <w:rsid w:val="000A03E7"/>
    <w:rsid w:val="000A062D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08A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48B0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7DD7"/>
    <w:rsid w:val="000B7E2D"/>
    <w:rsid w:val="000B7F7E"/>
    <w:rsid w:val="000C0C80"/>
    <w:rsid w:val="000C1165"/>
    <w:rsid w:val="000C1464"/>
    <w:rsid w:val="000C1591"/>
    <w:rsid w:val="000C1896"/>
    <w:rsid w:val="000C1933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536"/>
    <w:rsid w:val="000D5D6F"/>
    <w:rsid w:val="000D5EF6"/>
    <w:rsid w:val="000D6095"/>
    <w:rsid w:val="000D68F5"/>
    <w:rsid w:val="000D6F48"/>
    <w:rsid w:val="000D7696"/>
    <w:rsid w:val="000D7EF6"/>
    <w:rsid w:val="000E03E1"/>
    <w:rsid w:val="000E0605"/>
    <w:rsid w:val="000E083D"/>
    <w:rsid w:val="000E09F5"/>
    <w:rsid w:val="000E0D68"/>
    <w:rsid w:val="000E1CD7"/>
    <w:rsid w:val="000E1F08"/>
    <w:rsid w:val="000E21B8"/>
    <w:rsid w:val="000E2214"/>
    <w:rsid w:val="000E2565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4607"/>
    <w:rsid w:val="000E51F1"/>
    <w:rsid w:val="000E5839"/>
    <w:rsid w:val="000E64BC"/>
    <w:rsid w:val="000E7366"/>
    <w:rsid w:val="000E7791"/>
    <w:rsid w:val="000E77DE"/>
    <w:rsid w:val="000F004B"/>
    <w:rsid w:val="000F00DB"/>
    <w:rsid w:val="000F00FE"/>
    <w:rsid w:val="000F0925"/>
    <w:rsid w:val="000F0E94"/>
    <w:rsid w:val="000F1489"/>
    <w:rsid w:val="000F198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A17"/>
    <w:rsid w:val="000F5B5F"/>
    <w:rsid w:val="000F5E4B"/>
    <w:rsid w:val="000F67B4"/>
    <w:rsid w:val="000F6E0B"/>
    <w:rsid w:val="000F7C8F"/>
    <w:rsid w:val="001002C5"/>
    <w:rsid w:val="00100743"/>
    <w:rsid w:val="00100829"/>
    <w:rsid w:val="00100848"/>
    <w:rsid w:val="001011B8"/>
    <w:rsid w:val="0010165E"/>
    <w:rsid w:val="00101EB2"/>
    <w:rsid w:val="001028BE"/>
    <w:rsid w:val="00102B8F"/>
    <w:rsid w:val="001031BE"/>
    <w:rsid w:val="00103BE5"/>
    <w:rsid w:val="00103D8C"/>
    <w:rsid w:val="0010492C"/>
    <w:rsid w:val="00104A9F"/>
    <w:rsid w:val="00104B02"/>
    <w:rsid w:val="001065AC"/>
    <w:rsid w:val="00106B6B"/>
    <w:rsid w:val="00106C2F"/>
    <w:rsid w:val="001070C8"/>
    <w:rsid w:val="0010712C"/>
    <w:rsid w:val="00107A75"/>
    <w:rsid w:val="00107ECE"/>
    <w:rsid w:val="0011043F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AEB"/>
    <w:rsid w:val="00117F2E"/>
    <w:rsid w:val="001200EB"/>
    <w:rsid w:val="0012049E"/>
    <w:rsid w:val="00120E9A"/>
    <w:rsid w:val="00122778"/>
    <w:rsid w:val="001234E2"/>
    <w:rsid w:val="00123821"/>
    <w:rsid w:val="00123D1A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3C27"/>
    <w:rsid w:val="00134FF5"/>
    <w:rsid w:val="00135676"/>
    <w:rsid w:val="0013569A"/>
    <w:rsid w:val="00135750"/>
    <w:rsid w:val="00135BEC"/>
    <w:rsid w:val="00135E89"/>
    <w:rsid w:val="0013623C"/>
    <w:rsid w:val="00136464"/>
    <w:rsid w:val="00137179"/>
    <w:rsid w:val="00137507"/>
    <w:rsid w:val="0014024B"/>
    <w:rsid w:val="001403C3"/>
    <w:rsid w:val="001409FE"/>
    <w:rsid w:val="0014150B"/>
    <w:rsid w:val="001417F5"/>
    <w:rsid w:val="00141F21"/>
    <w:rsid w:val="001426EB"/>
    <w:rsid w:val="00142B46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7F41"/>
    <w:rsid w:val="00151016"/>
    <w:rsid w:val="00151032"/>
    <w:rsid w:val="001515FE"/>
    <w:rsid w:val="00151938"/>
    <w:rsid w:val="00151A9D"/>
    <w:rsid w:val="0015205A"/>
    <w:rsid w:val="001523DE"/>
    <w:rsid w:val="00152866"/>
    <w:rsid w:val="00152CF3"/>
    <w:rsid w:val="00152F2A"/>
    <w:rsid w:val="00154095"/>
    <w:rsid w:val="001541C6"/>
    <w:rsid w:val="00154FFA"/>
    <w:rsid w:val="00155CE5"/>
    <w:rsid w:val="0015634D"/>
    <w:rsid w:val="001565BB"/>
    <w:rsid w:val="00157451"/>
    <w:rsid w:val="00160009"/>
    <w:rsid w:val="001609CD"/>
    <w:rsid w:val="00160BD6"/>
    <w:rsid w:val="0016168B"/>
    <w:rsid w:val="00161830"/>
    <w:rsid w:val="0016187A"/>
    <w:rsid w:val="00161E0E"/>
    <w:rsid w:val="00162405"/>
    <w:rsid w:val="00162505"/>
    <w:rsid w:val="00162A78"/>
    <w:rsid w:val="00162E4C"/>
    <w:rsid w:val="00163026"/>
    <w:rsid w:val="00163296"/>
    <w:rsid w:val="0016361A"/>
    <w:rsid w:val="001638D5"/>
    <w:rsid w:val="00163C3E"/>
    <w:rsid w:val="00164342"/>
    <w:rsid w:val="00164B6F"/>
    <w:rsid w:val="001651B8"/>
    <w:rsid w:val="001654C2"/>
    <w:rsid w:val="001658FF"/>
    <w:rsid w:val="0016614B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AF3"/>
    <w:rsid w:val="00171F88"/>
    <w:rsid w:val="001721AF"/>
    <w:rsid w:val="001722EB"/>
    <w:rsid w:val="00172D1F"/>
    <w:rsid w:val="001730F6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EF5"/>
    <w:rsid w:val="00177943"/>
    <w:rsid w:val="00177F19"/>
    <w:rsid w:val="00180605"/>
    <w:rsid w:val="00180A02"/>
    <w:rsid w:val="00180EC4"/>
    <w:rsid w:val="00180FE0"/>
    <w:rsid w:val="00180FF4"/>
    <w:rsid w:val="001819C1"/>
    <w:rsid w:val="00181DE2"/>
    <w:rsid w:val="001821C2"/>
    <w:rsid w:val="0018227A"/>
    <w:rsid w:val="00182B7D"/>
    <w:rsid w:val="00183C75"/>
    <w:rsid w:val="001841B3"/>
    <w:rsid w:val="001851B2"/>
    <w:rsid w:val="00185B9A"/>
    <w:rsid w:val="00186306"/>
    <w:rsid w:val="00186561"/>
    <w:rsid w:val="0018701B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23D3"/>
    <w:rsid w:val="00192572"/>
    <w:rsid w:val="0019281C"/>
    <w:rsid w:val="00193734"/>
    <w:rsid w:val="00193E20"/>
    <w:rsid w:val="00193F5F"/>
    <w:rsid w:val="001945E4"/>
    <w:rsid w:val="001946A6"/>
    <w:rsid w:val="00195FD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4022"/>
    <w:rsid w:val="001A4CC0"/>
    <w:rsid w:val="001A5061"/>
    <w:rsid w:val="001A551E"/>
    <w:rsid w:val="001A5684"/>
    <w:rsid w:val="001A57E1"/>
    <w:rsid w:val="001A588A"/>
    <w:rsid w:val="001A69BD"/>
    <w:rsid w:val="001A6E5D"/>
    <w:rsid w:val="001A7109"/>
    <w:rsid w:val="001A761C"/>
    <w:rsid w:val="001B0E2B"/>
    <w:rsid w:val="001B0F51"/>
    <w:rsid w:val="001B1B31"/>
    <w:rsid w:val="001B2025"/>
    <w:rsid w:val="001B20AC"/>
    <w:rsid w:val="001B3177"/>
    <w:rsid w:val="001B326C"/>
    <w:rsid w:val="001B3ADD"/>
    <w:rsid w:val="001B46D6"/>
    <w:rsid w:val="001B4901"/>
    <w:rsid w:val="001B4D93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AC5"/>
    <w:rsid w:val="001B7185"/>
    <w:rsid w:val="001B7635"/>
    <w:rsid w:val="001C03AD"/>
    <w:rsid w:val="001C0795"/>
    <w:rsid w:val="001C1546"/>
    <w:rsid w:val="001C17C1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2A1"/>
    <w:rsid w:val="001D09A5"/>
    <w:rsid w:val="001D1136"/>
    <w:rsid w:val="001D16CF"/>
    <w:rsid w:val="001D1934"/>
    <w:rsid w:val="001D19C4"/>
    <w:rsid w:val="001D1E97"/>
    <w:rsid w:val="001D2F5F"/>
    <w:rsid w:val="001D46AF"/>
    <w:rsid w:val="001D4F93"/>
    <w:rsid w:val="001D4FD7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7F6"/>
    <w:rsid w:val="001E1884"/>
    <w:rsid w:val="001E1E16"/>
    <w:rsid w:val="001E1FE4"/>
    <w:rsid w:val="001E26C5"/>
    <w:rsid w:val="001E602A"/>
    <w:rsid w:val="001E6335"/>
    <w:rsid w:val="001E63C5"/>
    <w:rsid w:val="001E6548"/>
    <w:rsid w:val="001E690F"/>
    <w:rsid w:val="001E69B8"/>
    <w:rsid w:val="001E6B23"/>
    <w:rsid w:val="001E7C23"/>
    <w:rsid w:val="001F02C1"/>
    <w:rsid w:val="001F0996"/>
    <w:rsid w:val="001F10EB"/>
    <w:rsid w:val="001F20F8"/>
    <w:rsid w:val="001F2726"/>
    <w:rsid w:val="001F3A99"/>
    <w:rsid w:val="001F41E8"/>
    <w:rsid w:val="001F4844"/>
    <w:rsid w:val="001F50FF"/>
    <w:rsid w:val="001F53EE"/>
    <w:rsid w:val="001F58D7"/>
    <w:rsid w:val="001F5BD1"/>
    <w:rsid w:val="001F64E3"/>
    <w:rsid w:val="001F6DE8"/>
    <w:rsid w:val="001F700E"/>
    <w:rsid w:val="001F7067"/>
    <w:rsid w:val="001F713F"/>
    <w:rsid w:val="001F7470"/>
    <w:rsid w:val="001F7AAA"/>
    <w:rsid w:val="00200995"/>
    <w:rsid w:val="00200AB3"/>
    <w:rsid w:val="00200FC6"/>
    <w:rsid w:val="00202E05"/>
    <w:rsid w:val="002033D5"/>
    <w:rsid w:val="002034CC"/>
    <w:rsid w:val="0020386E"/>
    <w:rsid w:val="00204263"/>
    <w:rsid w:val="00204BFD"/>
    <w:rsid w:val="00204D1D"/>
    <w:rsid w:val="00204FC1"/>
    <w:rsid w:val="0020537C"/>
    <w:rsid w:val="00205F1E"/>
    <w:rsid w:val="00206990"/>
    <w:rsid w:val="0020752E"/>
    <w:rsid w:val="0020780F"/>
    <w:rsid w:val="0021068B"/>
    <w:rsid w:val="002109D8"/>
    <w:rsid w:val="00211A98"/>
    <w:rsid w:val="00212012"/>
    <w:rsid w:val="00212060"/>
    <w:rsid w:val="002140A6"/>
    <w:rsid w:val="0021527F"/>
    <w:rsid w:val="00217BA7"/>
    <w:rsid w:val="00220577"/>
    <w:rsid w:val="0022074D"/>
    <w:rsid w:val="00222010"/>
    <w:rsid w:val="00222B82"/>
    <w:rsid w:val="00222F64"/>
    <w:rsid w:val="002235A2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3079C"/>
    <w:rsid w:val="00230EAF"/>
    <w:rsid w:val="00231287"/>
    <w:rsid w:val="0023173E"/>
    <w:rsid w:val="00232634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A3A"/>
    <w:rsid w:val="0024005A"/>
    <w:rsid w:val="002410DE"/>
    <w:rsid w:val="0024294F"/>
    <w:rsid w:val="002429CF"/>
    <w:rsid w:val="0024464E"/>
    <w:rsid w:val="00244C75"/>
    <w:rsid w:val="00244F2E"/>
    <w:rsid w:val="002450BC"/>
    <w:rsid w:val="00245536"/>
    <w:rsid w:val="002457A2"/>
    <w:rsid w:val="00245BB3"/>
    <w:rsid w:val="00245CCB"/>
    <w:rsid w:val="00246D40"/>
    <w:rsid w:val="0024730A"/>
    <w:rsid w:val="00247401"/>
    <w:rsid w:val="002474E0"/>
    <w:rsid w:val="0024773E"/>
    <w:rsid w:val="00247AF2"/>
    <w:rsid w:val="00247C1D"/>
    <w:rsid w:val="002508A1"/>
    <w:rsid w:val="00251315"/>
    <w:rsid w:val="00251343"/>
    <w:rsid w:val="00251410"/>
    <w:rsid w:val="00251433"/>
    <w:rsid w:val="0025223D"/>
    <w:rsid w:val="002528B0"/>
    <w:rsid w:val="002529FF"/>
    <w:rsid w:val="00252A1B"/>
    <w:rsid w:val="002532A7"/>
    <w:rsid w:val="00253C5D"/>
    <w:rsid w:val="0025456A"/>
    <w:rsid w:val="00254627"/>
    <w:rsid w:val="00254B4E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A2"/>
    <w:rsid w:val="00263E3C"/>
    <w:rsid w:val="00264314"/>
    <w:rsid w:val="00264B64"/>
    <w:rsid w:val="00264CC7"/>
    <w:rsid w:val="00264E40"/>
    <w:rsid w:val="00265366"/>
    <w:rsid w:val="00265A13"/>
    <w:rsid w:val="00266462"/>
    <w:rsid w:val="002666E6"/>
    <w:rsid w:val="00270354"/>
    <w:rsid w:val="00270B1D"/>
    <w:rsid w:val="00271AA9"/>
    <w:rsid w:val="00271B04"/>
    <w:rsid w:val="00271C07"/>
    <w:rsid w:val="002722B2"/>
    <w:rsid w:val="002722BE"/>
    <w:rsid w:val="002739C3"/>
    <w:rsid w:val="00273B4D"/>
    <w:rsid w:val="00273B6F"/>
    <w:rsid w:val="0027442F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7AE"/>
    <w:rsid w:val="00282F5D"/>
    <w:rsid w:val="00283005"/>
    <w:rsid w:val="00283719"/>
    <w:rsid w:val="00283B94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DC4"/>
    <w:rsid w:val="00287035"/>
    <w:rsid w:val="0028719A"/>
    <w:rsid w:val="002900A4"/>
    <w:rsid w:val="00290B2D"/>
    <w:rsid w:val="002910E8"/>
    <w:rsid w:val="00291197"/>
    <w:rsid w:val="00291B03"/>
    <w:rsid w:val="00291E52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1486"/>
    <w:rsid w:val="002A1C65"/>
    <w:rsid w:val="002A2763"/>
    <w:rsid w:val="002A30B0"/>
    <w:rsid w:val="002A3260"/>
    <w:rsid w:val="002A3689"/>
    <w:rsid w:val="002A38F0"/>
    <w:rsid w:val="002A629F"/>
    <w:rsid w:val="002A67F0"/>
    <w:rsid w:val="002A6EB7"/>
    <w:rsid w:val="002A742F"/>
    <w:rsid w:val="002A7582"/>
    <w:rsid w:val="002A75C6"/>
    <w:rsid w:val="002A7F71"/>
    <w:rsid w:val="002B03B5"/>
    <w:rsid w:val="002B09FE"/>
    <w:rsid w:val="002B0D11"/>
    <w:rsid w:val="002B1024"/>
    <w:rsid w:val="002B137B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7C4"/>
    <w:rsid w:val="002B4899"/>
    <w:rsid w:val="002B489E"/>
    <w:rsid w:val="002B4951"/>
    <w:rsid w:val="002B4F06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AA4"/>
    <w:rsid w:val="002B7C68"/>
    <w:rsid w:val="002B7C8C"/>
    <w:rsid w:val="002C0198"/>
    <w:rsid w:val="002C1511"/>
    <w:rsid w:val="002C1838"/>
    <w:rsid w:val="002C1F09"/>
    <w:rsid w:val="002C215C"/>
    <w:rsid w:val="002C2D4D"/>
    <w:rsid w:val="002C2FDB"/>
    <w:rsid w:val="002C3304"/>
    <w:rsid w:val="002C339C"/>
    <w:rsid w:val="002C363F"/>
    <w:rsid w:val="002C46C1"/>
    <w:rsid w:val="002C492E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3356"/>
    <w:rsid w:val="002D3B07"/>
    <w:rsid w:val="002D460A"/>
    <w:rsid w:val="002D4E53"/>
    <w:rsid w:val="002D678E"/>
    <w:rsid w:val="002D7604"/>
    <w:rsid w:val="002D7C87"/>
    <w:rsid w:val="002E06E1"/>
    <w:rsid w:val="002E0EEA"/>
    <w:rsid w:val="002E1118"/>
    <w:rsid w:val="002E22EE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721D"/>
    <w:rsid w:val="002E7762"/>
    <w:rsid w:val="002E7991"/>
    <w:rsid w:val="002E7A21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241A"/>
    <w:rsid w:val="0030257D"/>
    <w:rsid w:val="00302B38"/>
    <w:rsid w:val="00302B6C"/>
    <w:rsid w:val="0030365E"/>
    <w:rsid w:val="00303758"/>
    <w:rsid w:val="003040B9"/>
    <w:rsid w:val="003043A1"/>
    <w:rsid w:val="003048D6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B23"/>
    <w:rsid w:val="0031105F"/>
    <w:rsid w:val="003112C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994"/>
    <w:rsid w:val="00320A26"/>
    <w:rsid w:val="003210AB"/>
    <w:rsid w:val="003210E5"/>
    <w:rsid w:val="003213D2"/>
    <w:rsid w:val="00321CB5"/>
    <w:rsid w:val="00321CB8"/>
    <w:rsid w:val="00322D8C"/>
    <w:rsid w:val="003231A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72F4"/>
    <w:rsid w:val="003274B4"/>
    <w:rsid w:val="00327702"/>
    <w:rsid w:val="003279F2"/>
    <w:rsid w:val="00327B15"/>
    <w:rsid w:val="00327B8F"/>
    <w:rsid w:val="00330531"/>
    <w:rsid w:val="003306F0"/>
    <w:rsid w:val="00331509"/>
    <w:rsid w:val="00331CB7"/>
    <w:rsid w:val="00331D9B"/>
    <w:rsid w:val="003321D6"/>
    <w:rsid w:val="003324C4"/>
    <w:rsid w:val="00332AA6"/>
    <w:rsid w:val="00333095"/>
    <w:rsid w:val="003334A4"/>
    <w:rsid w:val="0033372A"/>
    <w:rsid w:val="0033411A"/>
    <w:rsid w:val="0033497E"/>
    <w:rsid w:val="00334C5F"/>
    <w:rsid w:val="00334E41"/>
    <w:rsid w:val="00335415"/>
    <w:rsid w:val="00335440"/>
    <w:rsid w:val="003359D8"/>
    <w:rsid w:val="0033667A"/>
    <w:rsid w:val="00336E08"/>
    <w:rsid w:val="00336E91"/>
    <w:rsid w:val="003370A6"/>
    <w:rsid w:val="00337769"/>
    <w:rsid w:val="00337DFF"/>
    <w:rsid w:val="00340556"/>
    <w:rsid w:val="003408AB"/>
    <w:rsid w:val="003409CD"/>
    <w:rsid w:val="00340E5F"/>
    <w:rsid w:val="003413B3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2730"/>
    <w:rsid w:val="00353EDF"/>
    <w:rsid w:val="00354281"/>
    <w:rsid w:val="00355CD0"/>
    <w:rsid w:val="00355E48"/>
    <w:rsid w:val="00355FE6"/>
    <w:rsid w:val="00356227"/>
    <w:rsid w:val="00356737"/>
    <w:rsid w:val="003568C4"/>
    <w:rsid w:val="003568E6"/>
    <w:rsid w:val="00356A6D"/>
    <w:rsid w:val="00356EC8"/>
    <w:rsid w:val="00356EFB"/>
    <w:rsid w:val="003575A9"/>
    <w:rsid w:val="0035772C"/>
    <w:rsid w:val="00357DF6"/>
    <w:rsid w:val="0036039C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5F5"/>
    <w:rsid w:val="0036571B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70A"/>
    <w:rsid w:val="0037379E"/>
    <w:rsid w:val="003741EC"/>
    <w:rsid w:val="00374653"/>
    <w:rsid w:val="0037498C"/>
    <w:rsid w:val="003749CB"/>
    <w:rsid w:val="00374B27"/>
    <w:rsid w:val="00374BD8"/>
    <w:rsid w:val="00374CFE"/>
    <w:rsid w:val="00374E1E"/>
    <w:rsid w:val="00375394"/>
    <w:rsid w:val="003753FC"/>
    <w:rsid w:val="00375B78"/>
    <w:rsid w:val="0037602A"/>
    <w:rsid w:val="00376D43"/>
    <w:rsid w:val="00377466"/>
    <w:rsid w:val="003775D8"/>
    <w:rsid w:val="00380937"/>
    <w:rsid w:val="00380FEA"/>
    <w:rsid w:val="00381548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A58"/>
    <w:rsid w:val="00384E17"/>
    <w:rsid w:val="00385264"/>
    <w:rsid w:val="003855DC"/>
    <w:rsid w:val="00385E18"/>
    <w:rsid w:val="00385ECB"/>
    <w:rsid w:val="00386639"/>
    <w:rsid w:val="00386A47"/>
    <w:rsid w:val="00386B4E"/>
    <w:rsid w:val="003906B0"/>
    <w:rsid w:val="00390861"/>
    <w:rsid w:val="00391127"/>
    <w:rsid w:val="00391961"/>
    <w:rsid w:val="00391EB4"/>
    <w:rsid w:val="00392377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603"/>
    <w:rsid w:val="003A38EF"/>
    <w:rsid w:val="003A39AA"/>
    <w:rsid w:val="003A3C9E"/>
    <w:rsid w:val="003A3E68"/>
    <w:rsid w:val="003A4516"/>
    <w:rsid w:val="003A46C6"/>
    <w:rsid w:val="003A4B4B"/>
    <w:rsid w:val="003A5467"/>
    <w:rsid w:val="003A5697"/>
    <w:rsid w:val="003A5E84"/>
    <w:rsid w:val="003A5F4D"/>
    <w:rsid w:val="003A6A25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E73"/>
    <w:rsid w:val="003B656E"/>
    <w:rsid w:val="003B65A2"/>
    <w:rsid w:val="003B7B2D"/>
    <w:rsid w:val="003B7F2E"/>
    <w:rsid w:val="003C03A9"/>
    <w:rsid w:val="003C17E3"/>
    <w:rsid w:val="003C1924"/>
    <w:rsid w:val="003C1A67"/>
    <w:rsid w:val="003C2386"/>
    <w:rsid w:val="003C23CB"/>
    <w:rsid w:val="003C3805"/>
    <w:rsid w:val="003C52D7"/>
    <w:rsid w:val="003C562F"/>
    <w:rsid w:val="003C56B9"/>
    <w:rsid w:val="003C5F77"/>
    <w:rsid w:val="003C675B"/>
    <w:rsid w:val="003C69FF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2B5"/>
    <w:rsid w:val="003D6AA5"/>
    <w:rsid w:val="003E0016"/>
    <w:rsid w:val="003E09B0"/>
    <w:rsid w:val="003E0BE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326B"/>
    <w:rsid w:val="003F38E1"/>
    <w:rsid w:val="003F3FDA"/>
    <w:rsid w:val="003F44C9"/>
    <w:rsid w:val="003F5475"/>
    <w:rsid w:val="003F5986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1C83"/>
    <w:rsid w:val="004026A4"/>
    <w:rsid w:val="004029F2"/>
    <w:rsid w:val="00402D77"/>
    <w:rsid w:val="00403244"/>
    <w:rsid w:val="00403BBC"/>
    <w:rsid w:val="00403ED4"/>
    <w:rsid w:val="00403F84"/>
    <w:rsid w:val="00404934"/>
    <w:rsid w:val="00404E7F"/>
    <w:rsid w:val="00405400"/>
    <w:rsid w:val="004057DB"/>
    <w:rsid w:val="00405F6C"/>
    <w:rsid w:val="004062FA"/>
    <w:rsid w:val="00406B11"/>
    <w:rsid w:val="004077B7"/>
    <w:rsid w:val="004077DD"/>
    <w:rsid w:val="00410563"/>
    <w:rsid w:val="004117DD"/>
    <w:rsid w:val="00411E8C"/>
    <w:rsid w:val="004120A3"/>
    <w:rsid w:val="004129B7"/>
    <w:rsid w:val="00412B45"/>
    <w:rsid w:val="00412DC4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80F"/>
    <w:rsid w:val="00430AB2"/>
    <w:rsid w:val="00430CF1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1313"/>
    <w:rsid w:val="00441C12"/>
    <w:rsid w:val="00441EBD"/>
    <w:rsid w:val="00442CF3"/>
    <w:rsid w:val="00443C70"/>
    <w:rsid w:val="004442DA"/>
    <w:rsid w:val="0044434D"/>
    <w:rsid w:val="0044438B"/>
    <w:rsid w:val="00444870"/>
    <w:rsid w:val="00444B07"/>
    <w:rsid w:val="00444D17"/>
    <w:rsid w:val="00445400"/>
    <w:rsid w:val="004457CA"/>
    <w:rsid w:val="00445AC9"/>
    <w:rsid w:val="00445AFD"/>
    <w:rsid w:val="00445BD1"/>
    <w:rsid w:val="00445ECE"/>
    <w:rsid w:val="00446565"/>
    <w:rsid w:val="00446890"/>
    <w:rsid w:val="00446B9C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F39"/>
    <w:rsid w:val="0046138D"/>
    <w:rsid w:val="004613E3"/>
    <w:rsid w:val="00461517"/>
    <w:rsid w:val="00461606"/>
    <w:rsid w:val="00461C8F"/>
    <w:rsid w:val="00461CE2"/>
    <w:rsid w:val="00461D29"/>
    <w:rsid w:val="00461FC7"/>
    <w:rsid w:val="0046368F"/>
    <w:rsid w:val="004636E0"/>
    <w:rsid w:val="004638BD"/>
    <w:rsid w:val="00464DC4"/>
    <w:rsid w:val="00465109"/>
    <w:rsid w:val="00465281"/>
    <w:rsid w:val="00465DB5"/>
    <w:rsid w:val="0046666F"/>
    <w:rsid w:val="004666ED"/>
    <w:rsid w:val="00466907"/>
    <w:rsid w:val="00466E0E"/>
    <w:rsid w:val="00467027"/>
    <w:rsid w:val="0046768E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D2D"/>
    <w:rsid w:val="00472315"/>
    <w:rsid w:val="0047238B"/>
    <w:rsid w:val="0047254B"/>
    <w:rsid w:val="00472963"/>
    <w:rsid w:val="00472BB8"/>
    <w:rsid w:val="00472DEB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803D8"/>
    <w:rsid w:val="0048103B"/>
    <w:rsid w:val="004810DC"/>
    <w:rsid w:val="00481B25"/>
    <w:rsid w:val="00481C93"/>
    <w:rsid w:val="00482C33"/>
    <w:rsid w:val="00483294"/>
    <w:rsid w:val="00483495"/>
    <w:rsid w:val="00483772"/>
    <w:rsid w:val="0048389A"/>
    <w:rsid w:val="00485260"/>
    <w:rsid w:val="004852A5"/>
    <w:rsid w:val="00485A32"/>
    <w:rsid w:val="00486482"/>
    <w:rsid w:val="0048702F"/>
    <w:rsid w:val="004878C9"/>
    <w:rsid w:val="00487C86"/>
    <w:rsid w:val="00487F98"/>
    <w:rsid w:val="00490313"/>
    <w:rsid w:val="00490828"/>
    <w:rsid w:val="00490C9B"/>
    <w:rsid w:val="0049117A"/>
    <w:rsid w:val="00491B8F"/>
    <w:rsid w:val="004922AF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CF9"/>
    <w:rsid w:val="00497EC7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EFD"/>
    <w:rsid w:val="004B57C2"/>
    <w:rsid w:val="004B67C3"/>
    <w:rsid w:val="004B7204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80"/>
    <w:rsid w:val="004C21E5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4832"/>
    <w:rsid w:val="004C591D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C7B54"/>
    <w:rsid w:val="004C7BC1"/>
    <w:rsid w:val="004D00CA"/>
    <w:rsid w:val="004D0813"/>
    <w:rsid w:val="004D0823"/>
    <w:rsid w:val="004D144A"/>
    <w:rsid w:val="004D17A4"/>
    <w:rsid w:val="004D2A3A"/>
    <w:rsid w:val="004D3436"/>
    <w:rsid w:val="004D36D1"/>
    <w:rsid w:val="004D4104"/>
    <w:rsid w:val="004D47AF"/>
    <w:rsid w:val="004D5D55"/>
    <w:rsid w:val="004D62DA"/>
    <w:rsid w:val="004D6649"/>
    <w:rsid w:val="004D6CF2"/>
    <w:rsid w:val="004D7177"/>
    <w:rsid w:val="004D739F"/>
    <w:rsid w:val="004D7BC8"/>
    <w:rsid w:val="004E07A0"/>
    <w:rsid w:val="004E0ADA"/>
    <w:rsid w:val="004E1913"/>
    <w:rsid w:val="004E1928"/>
    <w:rsid w:val="004E1944"/>
    <w:rsid w:val="004E26F7"/>
    <w:rsid w:val="004E2EBB"/>
    <w:rsid w:val="004E3657"/>
    <w:rsid w:val="004E3ADC"/>
    <w:rsid w:val="004E413F"/>
    <w:rsid w:val="004E4492"/>
    <w:rsid w:val="004E499A"/>
    <w:rsid w:val="004E5588"/>
    <w:rsid w:val="004E56FA"/>
    <w:rsid w:val="004E5FC2"/>
    <w:rsid w:val="004E603A"/>
    <w:rsid w:val="004E6370"/>
    <w:rsid w:val="004E6828"/>
    <w:rsid w:val="004E70F9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1F67"/>
    <w:rsid w:val="004F2022"/>
    <w:rsid w:val="004F3093"/>
    <w:rsid w:val="004F318E"/>
    <w:rsid w:val="004F3A23"/>
    <w:rsid w:val="004F3DD8"/>
    <w:rsid w:val="004F45E6"/>
    <w:rsid w:val="004F4AB8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0D82"/>
    <w:rsid w:val="00501529"/>
    <w:rsid w:val="0050193B"/>
    <w:rsid w:val="00501BB8"/>
    <w:rsid w:val="00501E9E"/>
    <w:rsid w:val="005022FA"/>
    <w:rsid w:val="00502A53"/>
    <w:rsid w:val="00503A4B"/>
    <w:rsid w:val="00503C9B"/>
    <w:rsid w:val="00503E6A"/>
    <w:rsid w:val="00504F3A"/>
    <w:rsid w:val="005052FB"/>
    <w:rsid w:val="00505C73"/>
    <w:rsid w:val="00505F86"/>
    <w:rsid w:val="00506600"/>
    <w:rsid w:val="005067A6"/>
    <w:rsid w:val="0050700E"/>
    <w:rsid w:val="005074B4"/>
    <w:rsid w:val="005103F1"/>
    <w:rsid w:val="0051093E"/>
    <w:rsid w:val="00510FFE"/>
    <w:rsid w:val="0051153E"/>
    <w:rsid w:val="005121D9"/>
    <w:rsid w:val="0051270F"/>
    <w:rsid w:val="005129D4"/>
    <w:rsid w:val="00513B3F"/>
    <w:rsid w:val="00513BDF"/>
    <w:rsid w:val="005141CF"/>
    <w:rsid w:val="00514F1E"/>
    <w:rsid w:val="005155CE"/>
    <w:rsid w:val="005157AF"/>
    <w:rsid w:val="005161FA"/>
    <w:rsid w:val="00516328"/>
    <w:rsid w:val="00516845"/>
    <w:rsid w:val="00516BCB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3162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A4F"/>
    <w:rsid w:val="00527B41"/>
    <w:rsid w:val="00527DF7"/>
    <w:rsid w:val="00530166"/>
    <w:rsid w:val="00530394"/>
    <w:rsid w:val="005309EC"/>
    <w:rsid w:val="00530ECE"/>
    <w:rsid w:val="00531181"/>
    <w:rsid w:val="00531628"/>
    <w:rsid w:val="005322B9"/>
    <w:rsid w:val="00532501"/>
    <w:rsid w:val="0053272F"/>
    <w:rsid w:val="0053308B"/>
    <w:rsid w:val="00533165"/>
    <w:rsid w:val="0053340F"/>
    <w:rsid w:val="005337C5"/>
    <w:rsid w:val="00533884"/>
    <w:rsid w:val="00533B87"/>
    <w:rsid w:val="0053400C"/>
    <w:rsid w:val="00534346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6E4"/>
    <w:rsid w:val="00537770"/>
    <w:rsid w:val="00537859"/>
    <w:rsid w:val="00537B6A"/>
    <w:rsid w:val="00537F25"/>
    <w:rsid w:val="00540C48"/>
    <w:rsid w:val="00540C4A"/>
    <w:rsid w:val="00541378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665A"/>
    <w:rsid w:val="00556666"/>
    <w:rsid w:val="0055767F"/>
    <w:rsid w:val="00557B87"/>
    <w:rsid w:val="005610E5"/>
    <w:rsid w:val="00561624"/>
    <w:rsid w:val="0056189D"/>
    <w:rsid w:val="00561A44"/>
    <w:rsid w:val="00561B08"/>
    <w:rsid w:val="00561DAF"/>
    <w:rsid w:val="0056264A"/>
    <w:rsid w:val="00562D43"/>
    <w:rsid w:val="0056431E"/>
    <w:rsid w:val="0056453A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F6B"/>
    <w:rsid w:val="005742A7"/>
    <w:rsid w:val="00574641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1C8C"/>
    <w:rsid w:val="00582D3B"/>
    <w:rsid w:val="005833F8"/>
    <w:rsid w:val="00584921"/>
    <w:rsid w:val="00584CDE"/>
    <w:rsid w:val="00584CE6"/>
    <w:rsid w:val="00584EAB"/>
    <w:rsid w:val="00585209"/>
    <w:rsid w:val="00585AFB"/>
    <w:rsid w:val="00585C81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22F2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D04"/>
    <w:rsid w:val="005A646A"/>
    <w:rsid w:val="005A6AA5"/>
    <w:rsid w:val="005A70CC"/>
    <w:rsid w:val="005B0B23"/>
    <w:rsid w:val="005B0BCE"/>
    <w:rsid w:val="005B1B22"/>
    <w:rsid w:val="005B1E42"/>
    <w:rsid w:val="005B1F3E"/>
    <w:rsid w:val="005B23BD"/>
    <w:rsid w:val="005B2819"/>
    <w:rsid w:val="005B3827"/>
    <w:rsid w:val="005B389C"/>
    <w:rsid w:val="005B38DF"/>
    <w:rsid w:val="005B3926"/>
    <w:rsid w:val="005B3CF0"/>
    <w:rsid w:val="005B45FD"/>
    <w:rsid w:val="005B5058"/>
    <w:rsid w:val="005B534E"/>
    <w:rsid w:val="005B57D0"/>
    <w:rsid w:val="005B5E8B"/>
    <w:rsid w:val="005B5EEC"/>
    <w:rsid w:val="005B5F87"/>
    <w:rsid w:val="005B6B43"/>
    <w:rsid w:val="005B7B22"/>
    <w:rsid w:val="005B7D1E"/>
    <w:rsid w:val="005B7EE4"/>
    <w:rsid w:val="005C06C9"/>
    <w:rsid w:val="005C1712"/>
    <w:rsid w:val="005C18FE"/>
    <w:rsid w:val="005C1C1D"/>
    <w:rsid w:val="005C29CB"/>
    <w:rsid w:val="005C2D76"/>
    <w:rsid w:val="005C2E5B"/>
    <w:rsid w:val="005C38B5"/>
    <w:rsid w:val="005C3AEB"/>
    <w:rsid w:val="005C449B"/>
    <w:rsid w:val="005C4919"/>
    <w:rsid w:val="005C4A92"/>
    <w:rsid w:val="005C5A0B"/>
    <w:rsid w:val="005C5A7A"/>
    <w:rsid w:val="005C5C49"/>
    <w:rsid w:val="005C5CA3"/>
    <w:rsid w:val="005C7496"/>
    <w:rsid w:val="005C7773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69F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E013A"/>
    <w:rsid w:val="005E0396"/>
    <w:rsid w:val="005E08F5"/>
    <w:rsid w:val="005E1392"/>
    <w:rsid w:val="005E1672"/>
    <w:rsid w:val="005E1D98"/>
    <w:rsid w:val="005E2722"/>
    <w:rsid w:val="005E278C"/>
    <w:rsid w:val="005E2A26"/>
    <w:rsid w:val="005E2CFE"/>
    <w:rsid w:val="005E331E"/>
    <w:rsid w:val="005E3B12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41"/>
    <w:rsid w:val="005F3758"/>
    <w:rsid w:val="005F3938"/>
    <w:rsid w:val="005F39E2"/>
    <w:rsid w:val="005F3D1B"/>
    <w:rsid w:val="005F4A8E"/>
    <w:rsid w:val="005F4C6B"/>
    <w:rsid w:val="005F4CC5"/>
    <w:rsid w:val="005F59D7"/>
    <w:rsid w:val="005F5F95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0CB8"/>
    <w:rsid w:val="00601AD6"/>
    <w:rsid w:val="00601FFB"/>
    <w:rsid w:val="00602011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011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DF8"/>
    <w:rsid w:val="00631E6A"/>
    <w:rsid w:val="00632703"/>
    <w:rsid w:val="006329CD"/>
    <w:rsid w:val="006332B1"/>
    <w:rsid w:val="006333E6"/>
    <w:rsid w:val="0063356D"/>
    <w:rsid w:val="00634017"/>
    <w:rsid w:val="006342B3"/>
    <w:rsid w:val="0063477E"/>
    <w:rsid w:val="00634C12"/>
    <w:rsid w:val="00634D13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CBF"/>
    <w:rsid w:val="00636F1A"/>
    <w:rsid w:val="006371B9"/>
    <w:rsid w:val="00637B36"/>
    <w:rsid w:val="00637E26"/>
    <w:rsid w:val="00640B4E"/>
    <w:rsid w:val="00640B87"/>
    <w:rsid w:val="00640D22"/>
    <w:rsid w:val="006415A0"/>
    <w:rsid w:val="0064211E"/>
    <w:rsid w:val="00642672"/>
    <w:rsid w:val="006426BA"/>
    <w:rsid w:val="006426C4"/>
    <w:rsid w:val="0064309D"/>
    <w:rsid w:val="00643203"/>
    <w:rsid w:val="006438FF"/>
    <w:rsid w:val="00643AE1"/>
    <w:rsid w:val="00644B00"/>
    <w:rsid w:val="006451E8"/>
    <w:rsid w:val="00645EFE"/>
    <w:rsid w:val="00646640"/>
    <w:rsid w:val="006469D2"/>
    <w:rsid w:val="00646A65"/>
    <w:rsid w:val="00647B61"/>
    <w:rsid w:val="00647D3C"/>
    <w:rsid w:val="00647F27"/>
    <w:rsid w:val="00650268"/>
    <w:rsid w:val="0065057F"/>
    <w:rsid w:val="00650B6F"/>
    <w:rsid w:val="00650BA2"/>
    <w:rsid w:val="0065165D"/>
    <w:rsid w:val="006519BC"/>
    <w:rsid w:val="00651AB6"/>
    <w:rsid w:val="00651C72"/>
    <w:rsid w:val="006527F2"/>
    <w:rsid w:val="00652F6B"/>
    <w:rsid w:val="00654A2D"/>
    <w:rsid w:val="00654CCF"/>
    <w:rsid w:val="00655202"/>
    <w:rsid w:val="00655856"/>
    <w:rsid w:val="00656067"/>
    <w:rsid w:val="00656C0B"/>
    <w:rsid w:val="00657516"/>
    <w:rsid w:val="00660DD8"/>
    <w:rsid w:val="00660EF5"/>
    <w:rsid w:val="006616A0"/>
    <w:rsid w:val="00661CF9"/>
    <w:rsid w:val="00663593"/>
    <w:rsid w:val="00663A11"/>
    <w:rsid w:val="00663A8C"/>
    <w:rsid w:val="00665116"/>
    <w:rsid w:val="0066534A"/>
    <w:rsid w:val="00665404"/>
    <w:rsid w:val="006656B0"/>
    <w:rsid w:val="00665A55"/>
    <w:rsid w:val="00665DFC"/>
    <w:rsid w:val="0066755A"/>
    <w:rsid w:val="00667A5F"/>
    <w:rsid w:val="006704D4"/>
    <w:rsid w:val="006712D2"/>
    <w:rsid w:val="006714C1"/>
    <w:rsid w:val="00671D19"/>
    <w:rsid w:val="0067218C"/>
    <w:rsid w:val="00672D44"/>
    <w:rsid w:val="00673B98"/>
    <w:rsid w:val="006741B4"/>
    <w:rsid w:val="00674210"/>
    <w:rsid w:val="006746F5"/>
    <w:rsid w:val="006754CE"/>
    <w:rsid w:val="00675A90"/>
    <w:rsid w:val="00676A9C"/>
    <w:rsid w:val="00677464"/>
    <w:rsid w:val="0067762D"/>
    <w:rsid w:val="00677709"/>
    <w:rsid w:val="00677882"/>
    <w:rsid w:val="0067799E"/>
    <w:rsid w:val="0068007F"/>
    <w:rsid w:val="00680180"/>
    <w:rsid w:val="0068088E"/>
    <w:rsid w:val="00680A1E"/>
    <w:rsid w:val="00680AFD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5423"/>
    <w:rsid w:val="006865EA"/>
    <w:rsid w:val="006865F2"/>
    <w:rsid w:val="00686ACD"/>
    <w:rsid w:val="00686CA3"/>
    <w:rsid w:val="00686CCD"/>
    <w:rsid w:val="006878E4"/>
    <w:rsid w:val="0068796C"/>
    <w:rsid w:val="006900E8"/>
    <w:rsid w:val="006902C2"/>
    <w:rsid w:val="0069062F"/>
    <w:rsid w:val="00690F15"/>
    <w:rsid w:val="006916EA"/>
    <w:rsid w:val="0069191D"/>
    <w:rsid w:val="00691E4D"/>
    <w:rsid w:val="00692637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BCD"/>
    <w:rsid w:val="006A1E34"/>
    <w:rsid w:val="006A23E9"/>
    <w:rsid w:val="006A2848"/>
    <w:rsid w:val="006A29C5"/>
    <w:rsid w:val="006A2F17"/>
    <w:rsid w:val="006A31D5"/>
    <w:rsid w:val="006A3E69"/>
    <w:rsid w:val="006A4BEC"/>
    <w:rsid w:val="006A5120"/>
    <w:rsid w:val="006A525A"/>
    <w:rsid w:val="006A53B1"/>
    <w:rsid w:val="006A5E1C"/>
    <w:rsid w:val="006A6B10"/>
    <w:rsid w:val="006A6CB7"/>
    <w:rsid w:val="006B0E43"/>
    <w:rsid w:val="006B385E"/>
    <w:rsid w:val="006B3CB3"/>
    <w:rsid w:val="006B4153"/>
    <w:rsid w:val="006B44DC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5B7"/>
    <w:rsid w:val="006C17D2"/>
    <w:rsid w:val="006C1A55"/>
    <w:rsid w:val="006C1B12"/>
    <w:rsid w:val="006C1F1B"/>
    <w:rsid w:val="006C1F50"/>
    <w:rsid w:val="006C2951"/>
    <w:rsid w:val="006C55C3"/>
    <w:rsid w:val="006C573D"/>
    <w:rsid w:val="006C5947"/>
    <w:rsid w:val="006C634D"/>
    <w:rsid w:val="006C70C9"/>
    <w:rsid w:val="006C7304"/>
    <w:rsid w:val="006C7D56"/>
    <w:rsid w:val="006D011C"/>
    <w:rsid w:val="006D0574"/>
    <w:rsid w:val="006D0A95"/>
    <w:rsid w:val="006D121D"/>
    <w:rsid w:val="006D1431"/>
    <w:rsid w:val="006D14E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4465"/>
    <w:rsid w:val="006D5712"/>
    <w:rsid w:val="006D5DEC"/>
    <w:rsid w:val="006D67DE"/>
    <w:rsid w:val="006D7429"/>
    <w:rsid w:val="006D7DB1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603C"/>
    <w:rsid w:val="006E60AD"/>
    <w:rsid w:val="006E700D"/>
    <w:rsid w:val="006E7916"/>
    <w:rsid w:val="006F0E4C"/>
    <w:rsid w:val="006F117B"/>
    <w:rsid w:val="006F11E3"/>
    <w:rsid w:val="006F1B58"/>
    <w:rsid w:val="006F2003"/>
    <w:rsid w:val="006F278F"/>
    <w:rsid w:val="006F30E5"/>
    <w:rsid w:val="006F42CE"/>
    <w:rsid w:val="006F4608"/>
    <w:rsid w:val="006F4D1F"/>
    <w:rsid w:val="006F5298"/>
    <w:rsid w:val="006F5F82"/>
    <w:rsid w:val="006F6073"/>
    <w:rsid w:val="006F6D2B"/>
    <w:rsid w:val="006F7000"/>
    <w:rsid w:val="006F7097"/>
    <w:rsid w:val="0070009A"/>
    <w:rsid w:val="00700A18"/>
    <w:rsid w:val="0070181A"/>
    <w:rsid w:val="007021D6"/>
    <w:rsid w:val="00702C5F"/>
    <w:rsid w:val="00702D86"/>
    <w:rsid w:val="007039B1"/>
    <w:rsid w:val="00703FF6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7361"/>
    <w:rsid w:val="00710080"/>
    <w:rsid w:val="0071081D"/>
    <w:rsid w:val="00711135"/>
    <w:rsid w:val="00712040"/>
    <w:rsid w:val="007124B3"/>
    <w:rsid w:val="00712D43"/>
    <w:rsid w:val="0071422E"/>
    <w:rsid w:val="00714B58"/>
    <w:rsid w:val="00714C01"/>
    <w:rsid w:val="00714EC5"/>
    <w:rsid w:val="00715B73"/>
    <w:rsid w:val="00720A36"/>
    <w:rsid w:val="00720C70"/>
    <w:rsid w:val="0072143F"/>
    <w:rsid w:val="007219B5"/>
    <w:rsid w:val="00721EAC"/>
    <w:rsid w:val="00723D5F"/>
    <w:rsid w:val="007248C0"/>
    <w:rsid w:val="00724EBB"/>
    <w:rsid w:val="00724FED"/>
    <w:rsid w:val="007255DE"/>
    <w:rsid w:val="00725E2A"/>
    <w:rsid w:val="007263A0"/>
    <w:rsid w:val="007267D7"/>
    <w:rsid w:val="00726CB6"/>
    <w:rsid w:val="00726F25"/>
    <w:rsid w:val="00727009"/>
    <w:rsid w:val="007270B8"/>
    <w:rsid w:val="007272EC"/>
    <w:rsid w:val="00727A55"/>
    <w:rsid w:val="00727CB4"/>
    <w:rsid w:val="00727D96"/>
    <w:rsid w:val="007303AA"/>
    <w:rsid w:val="00730551"/>
    <w:rsid w:val="00730633"/>
    <w:rsid w:val="00730AB7"/>
    <w:rsid w:val="00731E74"/>
    <w:rsid w:val="00732689"/>
    <w:rsid w:val="0073292C"/>
    <w:rsid w:val="007329FD"/>
    <w:rsid w:val="00733173"/>
    <w:rsid w:val="00733F3D"/>
    <w:rsid w:val="007340D0"/>
    <w:rsid w:val="00734835"/>
    <w:rsid w:val="00734BE5"/>
    <w:rsid w:val="00735246"/>
    <w:rsid w:val="00735CDF"/>
    <w:rsid w:val="00736336"/>
    <w:rsid w:val="00736709"/>
    <w:rsid w:val="007368CD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E8C"/>
    <w:rsid w:val="007457CA"/>
    <w:rsid w:val="00745BB8"/>
    <w:rsid w:val="00745BF7"/>
    <w:rsid w:val="007460DD"/>
    <w:rsid w:val="0074614C"/>
    <w:rsid w:val="00746420"/>
    <w:rsid w:val="00746735"/>
    <w:rsid w:val="007469D8"/>
    <w:rsid w:val="0075004D"/>
    <w:rsid w:val="007504EB"/>
    <w:rsid w:val="007509F5"/>
    <w:rsid w:val="00750AD7"/>
    <w:rsid w:val="00750FEA"/>
    <w:rsid w:val="007513DE"/>
    <w:rsid w:val="00751CF6"/>
    <w:rsid w:val="00752578"/>
    <w:rsid w:val="007526E7"/>
    <w:rsid w:val="00752965"/>
    <w:rsid w:val="00753390"/>
    <w:rsid w:val="00753444"/>
    <w:rsid w:val="00753B69"/>
    <w:rsid w:val="00754074"/>
    <w:rsid w:val="007543AD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2BD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37E"/>
    <w:rsid w:val="007659B7"/>
    <w:rsid w:val="00765A8F"/>
    <w:rsid w:val="00765EC3"/>
    <w:rsid w:val="007661A3"/>
    <w:rsid w:val="00766693"/>
    <w:rsid w:val="00766C39"/>
    <w:rsid w:val="0076712D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E1"/>
    <w:rsid w:val="00773784"/>
    <w:rsid w:val="0077425F"/>
    <w:rsid w:val="00774687"/>
    <w:rsid w:val="00775CE8"/>
    <w:rsid w:val="00775E8F"/>
    <w:rsid w:val="007761E7"/>
    <w:rsid w:val="0077654F"/>
    <w:rsid w:val="007768E4"/>
    <w:rsid w:val="007768E6"/>
    <w:rsid w:val="00777373"/>
    <w:rsid w:val="00777AFE"/>
    <w:rsid w:val="007813EE"/>
    <w:rsid w:val="007815F2"/>
    <w:rsid w:val="00781B0C"/>
    <w:rsid w:val="00781CD2"/>
    <w:rsid w:val="0078269E"/>
    <w:rsid w:val="00782CEE"/>
    <w:rsid w:val="0078472E"/>
    <w:rsid w:val="00784F5A"/>
    <w:rsid w:val="0078536F"/>
    <w:rsid w:val="00786530"/>
    <w:rsid w:val="007866FF"/>
    <w:rsid w:val="00786A5B"/>
    <w:rsid w:val="00786E60"/>
    <w:rsid w:val="007870D2"/>
    <w:rsid w:val="00790BBD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4080"/>
    <w:rsid w:val="007941A6"/>
    <w:rsid w:val="007946BC"/>
    <w:rsid w:val="00794EF6"/>
    <w:rsid w:val="007952F1"/>
    <w:rsid w:val="00795E62"/>
    <w:rsid w:val="00796948"/>
    <w:rsid w:val="00797065"/>
    <w:rsid w:val="00797936"/>
    <w:rsid w:val="007A0956"/>
    <w:rsid w:val="007A153C"/>
    <w:rsid w:val="007A1618"/>
    <w:rsid w:val="007A1AB7"/>
    <w:rsid w:val="007A1C60"/>
    <w:rsid w:val="007A2379"/>
    <w:rsid w:val="007A2863"/>
    <w:rsid w:val="007A293A"/>
    <w:rsid w:val="007A2CF8"/>
    <w:rsid w:val="007A3608"/>
    <w:rsid w:val="007A3B8E"/>
    <w:rsid w:val="007A457B"/>
    <w:rsid w:val="007A4F79"/>
    <w:rsid w:val="007A4FC9"/>
    <w:rsid w:val="007A5229"/>
    <w:rsid w:val="007A5392"/>
    <w:rsid w:val="007A62CC"/>
    <w:rsid w:val="007A63DD"/>
    <w:rsid w:val="007A66A2"/>
    <w:rsid w:val="007A679A"/>
    <w:rsid w:val="007A67CD"/>
    <w:rsid w:val="007A71FA"/>
    <w:rsid w:val="007A7268"/>
    <w:rsid w:val="007A737B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4332"/>
    <w:rsid w:val="007B5076"/>
    <w:rsid w:val="007B5AC7"/>
    <w:rsid w:val="007B5F07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65A1"/>
    <w:rsid w:val="007C6B6E"/>
    <w:rsid w:val="007C6CF8"/>
    <w:rsid w:val="007C71BE"/>
    <w:rsid w:val="007C7A67"/>
    <w:rsid w:val="007C7DD5"/>
    <w:rsid w:val="007D0898"/>
    <w:rsid w:val="007D1297"/>
    <w:rsid w:val="007D15C7"/>
    <w:rsid w:val="007D192E"/>
    <w:rsid w:val="007D2109"/>
    <w:rsid w:val="007D2FDD"/>
    <w:rsid w:val="007D322B"/>
    <w:rsid w:val="007D38A0"/>
    <w:rsid w:val="007D420B"/>
    <w:rsid w:val="007D44EE"/>
    <w:rsid w:val="007D4B4E"/>
    <w:rsid w:val="007D4B9B"/>
    <w:rsid w:val="007D4D90"/>
    <w:rsid w:val="007D526C"/>
    <w:rsid w:val="007D57C4"/>
    <w:rsid w:val="007D593E"/>
    <w:rsid w:val="007D598A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1E7D"/>
    <w:rsid w:val="007E21CE"/>
    <w:rsid w:val="007E2966"/>
    <w:rsid w:val="007E2B71"/>
    <w:rsid w:val="007E2ED3"/>
    <w:rsid w:val="007E3971"/>
    <w:rsid w:val="007E3A09"/>
    <w:rsid w:val="007E3A4B"/>
    <w:rsid w:val="007E4217"/>
    <w:rsid w:val="007E448C"/>
    <w:rsid w:val="007E47EF"/>
    <w:rsid w:val="007E5260"/>
    <w:rsid w:val="007E5354"/>
    <w:rsid w:val="007E5721"/>
    <w:rsid w:val="007E578A"/>
    <w:rsid w:val="007E6062"/>
    <w:rsid w:val="007E68A9"/>
    <w:rsid w:val="007E7840"/>
    <w:rsid w:val="007E7A99"/>
    <w:rsid w:val="007F012D"/>
    <w:rsid w:val="007F03FD"/>
    <w:rsid w:val="007F13B8"/>
    <w:rsid w:val="007F21C3"/>
    <w:rsid w:val="007F2577"/>
    <w:rsid w:val="007F301E"/>
    <w:rsid w:val="007F4226"/>
    <w:rsid w:val="007F4A6C"/>
    <w:rsid w:val="007F5122"/>
    <w:rsid w:val="007F5886"/>
    <w:rsid w:val="007F6907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29B"/>
    <w:rsid w:val="00803612"/>
    <w:rsid w:val="00803B12"/>
    <w:rsid w:val="0080425A"/>
    <w:rsid w:val="0080425C"/>
    <w:rsid w:val="00804BDF"/>
    <w:rsid w:val="00804D5C"/>
    <w:rsid w:val="00804E9D"/>
    <w:rsid w:val="00805288"/>
    <w:rsid w:val="00805478"/>
    <w:rsid w:val="008060BD"/>
    <w:rsid w:val="008062E2"/>
    <w:rsid w:val="0080642A"/>
    <w:rsid w:val="00806D57"/>
    <w:rsid w:val="00810121"/>
    <w:rsid w:val="00810346"/>
    <w:rsid w:val="00810A9A"/>
    <w:rsid w:val="00810FB4"/>
    <w:rsid w:val="00811293"/>
    <w:rsid w:val="00811BA6"/>
    <w:rsid w:val="00812B6C"/>
    <w:rsid w:val="00812BCB"/>
    <w:rsid w:val="0081338E"/>
    <w:rsid w:val="00813F42"/>
    <w:rsid w:val="0081430F"/>
    <w:rsid w:val="008146AF"/>
    <w:rsid w:val="00814962"/>
    <w:rsid w:val="00814D58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242"/>
    <w:rsid w:val="008277C3"/>
    <w:rsid w:val="00827845"/>
    <w:rsid w:val="00827B72"/>
    <w:rsid w:val="00827C93"/>
    <w:rsid w:val="00827E52"/>
    <w:rsid w:val="0083023A"/>
    <w:rsid w:val="00830FB6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60C"/>
    <w:rsid w:val="0084188D"/>
    <w:rsid w:val="0084215E"/>
    <w:rsid w:val="008426F4"/>
    <w:rsid w:val="0084280B"/>
    <w:rsid w:val="008428D2"/>
    <w:rsid w:val="00842C39"/>
    <w:rsid w:val="0084322D"/>
    <w:rsid w:val="0084357D"/>
    <w:rsid w:val="00843A37"/>
    <w:rsid w:val="00844497"/>
    <w:rsid w:val="008453E2"/>
    <w:rsid w:val="0084595F"/>
    <w:rsid w:val="00845C10"/>
    <w:rsid w:val="00845C11"/>
    <w:rsid w:val="00845FD2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410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C7C"/>
    <w:rsid w:val="00863F81"/>
    <w:rsid w:val="00864108"/>
    <w:rsid w:val="00864BF8"/>
    <w:rsid w:val="00867398"/>
    <w:rsid w:val="00867767"/>
    <w:rsid w:val="0087007B"/>
    <w:rsid w:val="008706CE"/>
    <w:rsid w:val="008710C2"/>
    <w:rsid w:val="0087119E"/>
    <w:rsid w:val="008711F6"/>
    <w:rsid w:val="008714B3"/>
    <w:rsid w:val="00871FE1"/>
    <w:rsid w:val="008720FC"/>
    <w:rsid w:val="00872532"/>
    <w:rsid w:val="008727B5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C0F"/>
    <w:rsid w:val="00880F47"/>
    <w:rsid w:val="008811C7"/>
    <w:rsid w:val="0088131D"/>
    <w:rsid w:val="00881C8E"/>
    <w:rsid w:val="00881CB5"/>
    <w:rsid w:val="0088255C"/>
    <w:rsid w:val="00882DC3"/>
    <w:rsid w:val="008830F4"/>
    <w:rsid w:val="008831E9"/>
    <w:rsid w:val="00883580"/>
    <w:rsid w:val="00883B1C"/>
    <w:rsid w:val="0088437A"/>
    <w:rsid w:val="0088484E"/>
    <w:rsid w:val="00884961"/>
    <w:rsid w:val="00886026"/>
    <w:rsid w:val="008862F6"/>
    <w:rsid w:val="0088669E"/>
    <w:rsid w:val="00886787"/>
    <w:rsid w:val="00886B87"/>
    <w:rsid w:val="00886CD4"/>
    <w:rsid w:val="00886FAC"/>
    <w:rsid w:val="00887267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975E6"/>
    <w:rsid w:val="008A0658"/>
    <w:rsid w:val="008A0664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360"/>
    <w:rsid w:val="008A360C"/>
    <w:rsid w:val="008A3D06"/>
    <w:rsid w:val="008A3FFA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1FD"/>
    <w:rsid w:val="008B02EF"/>
    <w:rsid w:val="008B1727"/>
    <w:rsid w:val="008B1A63"/>
    <w:rsid w:val="008B205D"/>
    <w:rsid w:val="008B3646"/>
    <w:rsid w:val="008B3995"/>
    <w:rsid w:val="008B3C93"/>
    <w:rsid w:val="008B3DC2"/>
    <w:rsid w:val="008B4284"/>
    <w:rsid w:val="008B4809"/>
    <w:rsid w:val="008B4929"/>
    <w:rsid w:val="008B4BD0"/>
    <w:rsid w:val="008B61E8"/>
    <w:rsid w:val="008B629A"/>
    <w:rsid w:val="008B675D"/>
    <w:rsid w:val="008B6A0F"/>
    <w:rsid w:val="008B6B8F"/>
    <w:rsid w:val="008B7521"/>
    <w:rsid w:val="008B784C"/>
    <w:rsid w:val="008C0123"/>
    <w:rsid w:val="008C0158"/>
    <w:rsid w:val="008C113F"/>
    <w:rsid w:val="008C170E"/>
    <w:rsid w:val="008C18FD"/>
    <w:rsid w:val="008C191A"/>
    <w:rsid w:val="008C1DE8"/>
    <w:rsid w:val="008C2B6F"/>
    <w:rsid w:val="008C3012"/>
    <w:rsid w:val="008C48B3"/>
    <w:rsid w:val="008C4DD6"/>
    <w:rsid w:val="008C61CB"/>
    <w:rsid w:val="008C679C"/>
    <w:rsid w:val="008C6829"/>
    <w:rsid w:val="008C706B"/>
    <w:rsid w:val="008C76B1"/>
    <w:rsid w:val="008C7A44"/>
    <w:rsid w:val="008C7E12"/>
    <w:rsid w:val="008D09D0"/>
    <w:rsid w:val="008D0CE7"/>
    <w:rsid w:val="008D0F67"/>
    <w:rsid w:val="008D12AA"/>
    <w:rsid w:val="008D157B"/>
    <w:rsid w:val="008D2070"/>
    <w:rsid w:val="008D2952"/>
    <w:rsid w:val="008D2999"/>
    <w:rsid w:val="008D316F"/>
    <w:rsid w:val="008D36CC"/>
    <w:rsid w:val="008D3C36"/>
    <w:rsid w:val="008D441A"/>
    <w:rsid w:val="008D4AC2"/>
    <w:rsid w:val="008D4F5E"/>
    <w:rsid w:val="008D5234"/>
    <w:rsid w:val="008D54F0"/>
    <w:rsid w:val="008D55A8"/>
    <w:rsid w:val="008D66F0"/>
    <w:rsid w:val="008D6B5E"/>
    <w:rsid w:val="008D6C0D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6430"/>
    <w:rsid w:val="008E6925"/>
    <w:rsid w:val="008E7635"/>
    <w:rsid w:val="008E7DAA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F19"/>
    <w:rsid w:val="008F52B5"/>
    <w:rsid w:val="008F5503"/>
    <w:rsid w:val="008F58EC"/>
    <w:rsid w:val="008F6CFF"/>
    <w:rsid w:val="008F71A2"/>
    <w:rsid w:val="008F7988"/>
    <w:rsid w:val="008F7B4D"/>
    <w:rsid w:val="008F7DC0"/>
    <w:rsid w:val="00900652"/>
    <w:rsid w:val="00901A1F"/>
    <w:rsid w:val="00901DC2"/>
    <w:rsid w:val="00901EB0"/>
    <w:rsid w:val="00902257"/>
    <w:rsid w:val="009024FC"/>
    <w:rsid w:val="0090317E"/>
    <w:rsid w:val="00903B7F"/>
    <w:rsid w:val="00903F92"/>
    <w:rsid w:val="0090427B"/>
    <w:rsid w:val="0090519E"/>
    <w:rsid w:val="0090527D"/>
    <w:rsid w:val="00906640"/>
    <w:rsid w:val="00906A6B"/>
    <w:rsid w:val="00907201"/>
    <w:rsid w:val="00907202"/>
    <w:rsid w:val="00907887"/>
    <w:rsid w:val="009100D9"/>
    <w:rsid w:val="0091022B"/>
    <w:rsid w:val="009103E1"/>
    <w:rsid w:val="00910516"/>
    <w:rsid w:val="00910620"/>
    <w:rsid w:val="009108EB"/>
    <w:rsid w:val="00910FB1"/>
    <w:rsid w:val="00911276"/>
    <w:rsid w:val="009126B0"/>
    <w:rsid w:val="00912909"/>
    <w:rsid w:val="00913811"/>
    <w:rsid w:val="00913C35"/>
    <w:rsid w:val="00915321"/>
    <w:rsid w:val="0091592B"/>
    <w:rsid w:val="00915A8F"/>
    <w:rsid w:val="0091636E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845"/>
    <w:rsid w:val="00922D8E"/>
    <w:rsid w:val="009230B1"/>
    <w:rsid w:val="00923141"/>
    <w:rsid w:val="00923179"/>
    <w:rsid w:val="009232ED"/>
    <w:rsid w:val="009235BA"/>
    <w:rsid w:val="00923AB0"/>
    <w:rsid w:val="00924E7F"/>
    <w:rsid w:val="009253A7"/>
    <w:rsid w:val="00926137"/>
    <w:rsid w:val="00926EA4"/>
    <w:rsid w:val="00926F67"/>
    <w:rsid w:val="00927217"/>
    <w:rsid w:val="00927363"/>
    <w:rsid w:val="009274E4"/>
    <w:rsid w:val="009279EC"/>
    <w:rsid w:val="0093025C"/>
    <w:rsid w:val="0093040A"/>
    <w:rsid w:val="00930618"/>
    <w:rsid w:val="00930657"/>
    <w:rsid w:val="00930DF6"/>
    <w:rsid w:val="00931B44"/>
    <w:rsid w:val="00931FA9"/>
    <w:rsid w:val="00932539"/>
    <w:rsid w:val="00932A26"/>
    <w:rsid w:val="00933005"/>
    <w:rsid w:val="0093315B"/>
    <w:rsid w:val="00933367"/>
    <w:rsid w:val="009335A6"/>
    <w:rsid w:val="00933D65"/>
    <w:rsid w:val="00933DD4"/>
    <w:rsid w:val="00933E54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D5B"/>
    <w:rsid w:val="009460BF"/>
    <w:rsid w:val="00946109"/>
    <w:rsid w:val="00946FC5"/>
    <w:rsid w:val="0094703D"/>
    <w:rsid w:val="00947466"/>
    <w:rsid w:val="00947593"/>
    <w:rsid w:val="00951047"/>
    <w:rsid w:val="00952029"/>
    <w:rsid w:val="00952C00"/>
    <w:rsid w:val="00954104"/>
    <w:rsid w:val="00954126"/>
    <w:rsid w:val="00954B3D"/>
    <w:rsid w:val="00956187"/>
    <w:rsid w:val="0095619B"/>
    <w:rsid w:val="00956D5E"/>
    <w:rsid w:val="00956DC1"/>
    <w:rsid w:val="00957801"/>
    <w:rsid w:val="00957A7C"/>
    <w:rsid w:val="009606E3"/>
    <w:rsid w:val="0096075C"/>
    <w:rsid w:val="00960B13"/>
    <w:rsid w:val="0096121D"/>
    <w:rsid w:val="00961CE9"/>
    <w:rsid w:val="00961D52"/>
    <w:rsid w:val="00961F3C"/>
    <w:rsid w:val="0096236D"/>
    <w:rsid w:val="00962AC9"/>
    <w:rsid w:val="00963AA6"/>
    <w:rsid w:val="00963B2C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2F0A"/>
    <w:rsid w:val="009730E3"/>
    <w:rsid w:val="0097361F"/>
    <w:rsid w:val="00973FE4"/>
    <w:rsid w:val="0097400A"/>
    <w:rsid w:val="0097407A"/>
    <w:rsid w:val="0097429A"/>
    <w:rsid w:val="0097534B"/>
    <w:rsid w:val="009758AD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C63"/>
    <w:rsid w:val="00981EA7"/>
    <w:rsid w:val="0098212C"/>
    <w:rsid w:val="00982BBE"/>
    <w:rsid w:val="00983D07"/>
    <w:rsid w:val="00984639"/>
    <w:rsid w:val="00984848"/>
    <w:rsid w:val="00984B1C"/>
    <w:rsid w:val="00984E4A"/>
    <w:rsid w:val="009850DA"/>
    <w:rsid w:val="00985804"/>
    <w:rsid w:val="00985D8E"/>
    <w:rsid w:val="00985F73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1267"/>
    <w:rsid w:val="00991606"/>
    <w:rsid w:val="009921BA"/>
    <w:rsid w:val="00992378"/>
    <w:rsid w:val="009923A3"/>
    <w:rsid w:val="00992781"/>
    <w:rsid w:val="00992852"/>
    <w:rsid w:val="00992AD9"/>
    <w:rsid w:val="009938AA"/>
    <w:rsid w:val="00994007"/>
    <w:rsid w:val="0099409C"/>
    <w:rsid w:val="0099442B"/>
    <w:rsid w:val="009953EC"/>
    <w:rsid w:val="00995458"/>
    <w:rsid w:val="00996272"/>
    <w:rsid w:val="009962A2"/>
    <w:rsid w:val="00997203"/>
    <w:rsid w:val="00997CB6"/>
    <w:rsid w:val="009A049C"/>
    <w:rsid w:val="009A177C"/>
    <w:rsid w:val="009A1B67"/>
    <w:rsid w:val="009A1E5B"/>
    <w:rsid w:val="009A24CA"/>
    <w:rsid w:val="009A2EFE"/>
    <w:rsid w:val="009A3543"/>
    <w:rsid w:val="009A4219"/>
    <w:rsid w:val="009A4C0C"/>
    <w:rsid w:val="009A50F3"/>
    <w:rsid w:val="009A5300"/>
    <w:rsid w:val="009A5597"/>
    <w:rsid w:val="009A5674"/>
    <w:rsid w:val="009A57B7"/>
    <w:rsid w:val="009A5B84"/>
    <w:rsid w:val="009A5B8D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6BA"/>
    <w:rsid w:val="009B5AB4"/>
    <w:rsid w:val="009B5B17"/>
    <w:rsid w:val="009B6979"/>
    <w:rsid w:val="009B7511"/>
    <w:rsid w:val="009B76C1"/>
    <w:rsid w:val="009B7B3C"/>
    <w:rsid w:val="009C0017"/>
    <w:rsid w:val="009C025C"/>
    <w:rsid w:val="009C139C"/>
    <w:rsid w:val="009C203B"/>
    <w:rsid w:val="009C215F"/>
    <w:rsid w:val="009C288E"/>
    <w:rsid w:val="009C2E0F"/>
    <w:rsid w:val="009C3170"/>
    <w:rsid w:val="009C3333"/>
    <w:rsid w:val="009C36F6"/>
    <w:rsid w:val="009C467B"/>
    <w:rsid w:val="009C4A1E"/>
    <w:rsid w:val="009C5345"/>
    <w:rsid w:val="009C54CA"/>
    <w:rsid w:val="009C58A1"/>
    <w:rsid w:val="009C591C"/>
    <w:rsid w:val="009C5988"/>
    <w:rsid w:val="009C5E00"/>
    <w:rsid w:val="009C60DD"/>
    <w:rsid w:val="009C6AB4"/>
    <w:rsid w:val="009C6E24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BA3"/>
    <w:rsid w:val="009E32F3"/>
    <w:rsid w:val="009E4C9E"/>
    <w:rsid w:val="009E5596"/>
    <w:rsid w:val="009E59AA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87"/>
    <w:rsid w:val="009F3595"/>
    <w:rsid w:val="009F38B1"/>
    <w:rsid w:val="009F3BB6"/>
    <w:rsid w:val="009F468D"/>
    <w:rsid w:val="009F46AD"/>
    <w:rsid w:val="009F48BD"/>
    <w:rsid w:val="009F4B55"/>
    <w:rsid w:val="009F4FCA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3D8"/>
    <w:rsid w:val="00A0252A"/>
    <w:rsid w:val="00A026E1"/>
    <w:rsid w:val="00A02744"/>
    <w:rsid w:val="00A02C37"/>
    <w:rsid w:val="00A03512"/>
    <w:rsid w:val="00A03CD4"/>
    <w:rsid w:val="00A04BBE"/>
    <w:rsid w:val="00A04F51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9E9"/>
    <w:rsid w:val="00A17C97"/>
    <w:rsid w:val="00A20A90"/>
    <w:rsid w:val="00A20EE3"/>
    <w:rsid w:val="00A21013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5EE"/>
    <w:rsid w:val="00A27617"/>
    <w:rsid w:val="00A27BA3"/>
    <w:rsid w:val="00A27D38"/>
    <w:rsid w:val="00A27FCF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B10"/>
    <w:rsid w:val="00A34105"/>
    <w:rsid w:val="00A344B5"/>
    <w:rsid w:val="00A34D01"/>
    <w:rsid w:val="00A35A42"/>
    <w:rsid w:val="00A36291"/>
    <w:rsid w:val="00A36CD6"/>
    <w:rsid w:val="00A372EC"/>
    <w:rsid w:val="00A3759B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954"/>
    <w:rsid w:val="00A52EF0"/>
    <w:rsid w:val="00A532D8"/>
    <w:rsid w:val="00A53679"/>
    <w:rsid w:val="00A53810"/>
    <w:rsid w:val="00A53926"/>
    <w:rsid w:val="00A53997"/>
    <w:rsid w:val="00A53C3E"/>
    <w:rsid w:val="00A53C6D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7634"/>
    <w:rsid w:val="00A5770A"/>
    <w:rsid w:val="00A57E42"/>
    <w:rsid w:val="00A60D07"/>
    <w:rsid w:val="00A61708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EBC"/>
    <w:rsid w:val="00A709B5"/>
    <w:rsid w:val="00A71A5E"/>
    <w:rsid w:val="00A72166"/>
    <w:rsid w:val="00A723EB"/>
    <w:rsid w:val="00A725ED"/>
    <w:rsid w:val="00A72B28"/>
    <w:rsid w:val="00A72F4C"/>
    <w:rsid w:val="00A73640"/>
    <w:rsid w:val="00A73BD2"/>
    <w:rsid w:val="00A73CD3"/>
    <w:rsid w:val="00A73DBC"/>
    <w:rsid w:val="00A73EA4"/>
    <w:rsid w:val="00A74030"/>
    <w:rsid w:val="00A7474E"/>
    <w:rsid w:val="00A748DE"/>
    <w:rsid w:val="00A749B2"/>
    <w:rsid w:val="00A74C49"/>
    <w:rsid w:val="00A751D4"/>
    <w:rsid w:val="00A75608"/>
    <w:rsid w:val="00A760BC"/>
    <w:rsid w:val="00A7777A"/>
    <w:rsid w:val="00A779CB"/>
    <w:rsid w:val="00A804A4"/>
    <w:rsid w:val="00A807DE"/>
    <w:rsid w:val="00A80F18"/>
    <w:rsid w:val="00A82050"/>
    <w:rsid w:val="00A824D5"/>
    <w:rsid w:val="00A82F68"/>
    <w:rsid w:val="00A83366"/>
    <w:rsid w:val="00A833BA"/>
    <w:rsid w:val="00A835B5"/>
    <w:rsid w:val="00A839F7"/>
    <w:rsid w:val="00A8425F"/>
    <w:rsid w:val="00A84864"/>
    <w:rsid w:val="00A85A60"/>
    <w:rsid w:val="00A85B6A"/>
    <w:rsid w:val="00A85E63"/>
    <w:rsid w:val="00A860AD"/>
    <w:rsid w:val="00A86B64"/>
    <w:rsid w:val="00A87673"/>
    <w:rsid w:val="00A87A5D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3BD9"/>
    <w:rsid w:val="00A942AE"/>
    <w:rsid w:val="00A94327"/>
    <w:rsid w:val="00A9499E"/>
    <w:rsid w:val="00A94DD3"/>
    <w:rsid w:val="00A95F6C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570"/>
    <w:rsid w:val="00AD2A35"/>
    <w:rsid w:val="00AD2EBA"/>
    <w:rsid w:val="00AD37A5"/>
    <w:rsid w:val="00AD3A0D"/>
    <w:rsid w:val="00AD3B1E"/>
    <w:rsid w:val="00AD4025"/>
    <w:rsid w:val="00AD4C29"/>
    <w:rsid w:val="00AD501D"/>
    <w:rsid w:val="00AD5314"/>
    <w:rsid w:val="00AD54A6"/>
    <w:rsid w:val="00AD54D1"/>
    <w:rsid w:val="00AD65E6"/>
    <w:rsid w:val="00AD75A9"/>
    <w:rsid w:val="00AD78BE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645"/>
    <w:rsid w:val="00AE2804"/>
    <w:rsid w:val="00AE2B9A"/>
    <w:rsid w:val="00AE2DC5"/>
    <w:rsid w:val="00AE2E1C"/>
    <w:rsid w:val="00AE34AC"/>
    <w:rsid w:val="00AE3BE2"/>
    <w:rsid w:val="00AE3FCF"/>
    <w:rsid w:val="00AE51E4"/>
    <w:rsid w:val="00AE582D"/>
    <w:rsid w:val="00AE5A6A"/>
    <w:rsid w:val="00AE5D1C"/>
    <w:rsid w:val="00AE5F09"/>
    <w:rsid w:val="00AE704A"/>
    <w:rsid w:val="00AE7B38"/>
    <w:rsid w:val="00AF03BF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4D7C"/>
    <w:rsid w:val="00AF5C7B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9E"/>
    <w:rsid w:val="00B02159"/>
    <w:rsid w:val="00B031B5"/>
    <w:rsid w:val="00B03257"/>
    <w:rsid w:val="00B0376F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AEB"/>
    <w:rsid w:val="00B12DC2"/>
    <w:rsid w:val="00B131BC"/>
    <w:rsid w:val="00B139B8"/>
    <w:rsid w:val="00B13E17"/>
    <w:rsid w:val="00B13F00"/>
    <w:rsid w:val="00B14152"/>
    <w:rsid w:val="00B14598"/>
    <w:rsid w:val="00B14D00"/>
    <w:rsid w:val="00B14F30"/>
    <w:rsid w:val="00B160A8"/>
    <w:rsid w:val="00B174FD"/>
    <w:rsid w:val="00B17E34"/>
    <w:rsid w:val="00B20040"/>
    <w:rsid w:val="00B204D4"/>
    <w:rsid w:val="00B218A6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9AC"/>
    <w:rsid w:val="00B31DDD"/>
    <w:rsid w:val="00B31F9F"/>
    <w:rsid w:val="00B326E5"/>
    <w:rsid w:val="00B327DD"/>
    <w:rsid w:val="00B32963"/>
    <w:rsid w:val="00B33456"/>
    <w:rsid w:val="00B33E3F"/>
    <w:rsid w:val="00B342BD"/>
    <w:rsid w:val="00B34A0C"/>
    <w:rsid w:val="00B34C3D"/>
    <w:rsid w:val="00B34F48"/>
    <w:rsid w:val="00B35143"/>
    <w:rsid w:val="00B35235"/>
    <w:rsid w:val="00B35835"/>
    <w:rsid w:val="00B35B1F"/>
    <w:rsid w:val="00B3666B"/>
    <w:rsid w:val="00B37C9E"/>
    <w:rsid w:val="00B40856"/>
    <w:rsid w:val="00B40AA9"/>
    <w:rsid w:val="00B40FBC"/>
    <w:rsid w:val="00B41B04"/>
    <w:rsid w:val="00B428BD"/>
    <w:rsid w:val="00B44917"/>
    <w:rsid w:val="00B463CB"/>
    <w:rsid w:val="00B465B2"/>
    <w:rsid w:val="00B46707"/>
    <w:rsid w:val="00B474E0"/>
    <w:rsid w:val="00B50D1B"/>
    <w:rsid w:val="00B51778"/>
    <w:rsid w:val="00B51FBF"/>
    <w:rsid w:val="00B523D4"/>
    <w:rsid w:val="00B52D47"/>
    <w:rsid w:val="00B5305E"/>
    <w:rsid w:val="00B53BE1"/>
    <w:rsid w:val="00B54400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6E88"/>
    <w:rsid w:val="00B57AFE"/>
    <w:rsid w:val="00B57B05"/>
    <w:rsid w:val="00B60555"/>
    <w:rsid w:val="00B60917"/>
    <w:rsid w:val="00B61745"/>
    <w:rsid w:val="00B6184E"/>
    <w:rsid w:val="00B61972"/>
    <w:rsid w:val="00B61A0E"/>
    <w:rsid w:val="00B61C57"/>
    <w:rsid w:val="00B61D41"/>
    <w:rsid w:val="00B620A7"/>
    <w:rsid w:val="00B62EB0"/>
    <w:rsid w:val="00B636E3"/>
    <w:rsid w:val="00B64D48"/>
    <w:rsid w:val="00B651DA"/>
    <w:rsid w:val="00B66060"/>
    <w:rsid w:val="00B6671E"/>
    <w:rsid w:val="00B6705D"/>
    <w:rsid w:val="00B6733C"/>
    <w:rsid w:val="00B67E22"/>
    <w:rsid w:val="00B67E25"/>
    <w:rsid w:val="00B7050A"/>
    <w:rsid w:val="00B70950"/>
    <w:rsid w:val="00B71188"/>
    <w:rsid w:val="00B730E2"/>
    <w:rsid w:val="00B731B5"/>
    <w:rsid w:val="00B738FC"/>
    <w:rsid w:val="00B742AB"/>
    <w:rsid w:val="00B74812"/>
    <w:rsid w:val="00B752CB"/>
    <w:rsid w:val="00B76390"/>
    <w:rsid w:val="00B76D3A"/>
    <w:rsid w:val="00B76FD0"/>
    <w:rsid w:val="00B7752C"/>
    <w:rsid w:val="00B77929"/>
    <w:rsid w:val="00B80BF6"/>
    <w:rsid w:val="00B80DCA"/>
    <w:rsid w:val="00B80F37"/>
    <w:rsid w:val="00B8158E"/>
    <w:rsid w:val="00B826D7"/>
    <w:rsid w:val="00B82E43"/>
    <w:rsid w:val="00B8303C"/>
    <w:rsid w:val="00B83289"/>
    <w:rsid w:val="00B84546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B65"/>
    <w:rsid w:val="00B86BD0"/>
    <w:rsid w:val="00B8758D"/>
    <w:rsid w:val="00B87C62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64E9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DBD"/>
    <w:rsid w:val="00BA2DDF"/>
    <w:rsid w:val="00BA411C"/>
    <w:rsid w:val="00BA4166"/>
    <w:rsid w:val="00BA4287"/>
    <w:rsid w:val="00BA4CD5"/>
    <w:rsid w:val="00BA4FF1"/>
    <w:rsid w:val="00BA5475"/>
    <w:rsid w:val="00BA65CA"/>
    <w:rsid w:val="00BA68DE"/>
    <w:rsid w:val="00BA7013"/>
    <w:rsid w:val="00BA7471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6478"/>
    <w:rsid w:val="00BB6CE7"/>
    <w:rsid w:val="00BB6D8C"/>
    <w:rsid w:val="00BB6EBA"/>
    <w:rsid w:val="00BB6F10"/>
    <w:rsid w:val="00BB73C5"/>
    <w:rsid w:val="00BB77D3"/>
    <w:rsid w:val="00BC1084"/>
    <w:rsid w:val="00BC1294"/>
    <w:rsid w:val="00BC2275"/>
    <w:rsid w:val="00BC315A"/>
    <w:rsid w:val="00BC33BD"/>
    <w:rsid w:val="00BC3676"/>
    <w:rsid w:val="00BC390C"/>
    <w:rsid w:val="00BC39A8"/>
    <w:rsid w:val="00BC55AD"/>
    <w:rsid w:val="00BC56AB"/>
    <w:rsid w:val="00BC6D7C"/>
    <w:rsid w:val="00BC6FAB"/>
    <w:rsid w:val="00BD02A3"/>
    <w:rsid w:val="00BD08F3"/>
    <w:rsid w:val="00BD0A05"/>
    <w:rsid w:val="00BD0ED8"/>
    <w:rsid w:val="00BD14FF"/>
    <w:rsid w:val="00BD1B8E"/>
    <w:rsid w:val="00BD278E"/>
    <w:rsid w:val="00BD27EB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E8B"/>
    <w:rsid w:val="00BE5310"/>
    <w:rsid w:val="00BE5462"/>
    <w:rsid w:val="00BE559F"/>
    <w:rsid w:val="00BE55C1"/>
    <w:rsid w:val="00BE706E"/>
    <w:rsid w:val="00BE764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66DA"/>
    <w:rsid w:val="00BF695B"/>
    <w:rsid w:val="00BF709A"/>
    <w:rsid w:val="00BF7875"/>
    <w:rsid w:val="00BF78E3"/>
    <w:rsid w:val="00BF7F2B"/>
    <w:rsid w:val="00C007B9"/>
    <w:rsid w:val="00C01207"/>
    <w:rsid w:val="00C018D0"/>
    <w:rsid w:val="00C01E4A"/>
    <w:rsid w:val="00C02020"/>
    <w:rsid w:val="00C023DB"/>
    <w:rsid w:val="00C02AC2"/>
    <w:rsid w:val="00C0321C"/>
    <w:rsid w:val="00C03ABD"/>
    <w:rsid w:val="00C03ACD"/>
    <w:rsid w:val="00C04295"/>
    <w:rsid w:val="00C0532C"/>
    <w:rsid w:val="00C060AA"/>
    <w:rsid w:val="00C060D0"/>
    <w:rsid w:val="00C066DF"/>
    <w:rsid w:val="00C06ABF"/>
    <w:rsid w:val="00C06C92"/>
    <w:rsid w:val="00C07A32"/>
    <w:rsid w:val="00C07EA8"/>
    <w:rsid w:val="00C10693"/>
    <w:rsid w:val="00C10D4E"/>
    <w:rsid w:val="00C10D68"/>
    <w:rsid w:val="00C11CAD"/>
    <w:rsid w:val="00C126D3"/>
    <w:rsid w:val="00C12753"/>
    <w:rsid w:val="00C12782"/>
    <w:rsid w:val="00C1367B"/>
    <w:rsid w:val="00C136E4"/>
    <w:rsid w:val="00C13B28"/>
    <w:rsid w:val="00C13C83"/>
    <w:rsid w:val="00C13D98"/>
    <w:rsid w:val="00C141F7"/>
    <w:rsid w:val="00C142AC"/>
    <w:rsid w:val="00C1460D"/>
    <w:rsid w:val="00C14DAC"/>
    <w:rsid w:val="00C14EBD"/>
    <w:rsid w:val="00C15195"/>
    <w:rsid w:val="00C15A3A"/>
    <w:rsid w:val="00C15C4D"/>
    <w:rsid w:val="00C16F18"/>
    <w:rsid w:val="00C17276"/>
    <w:rsid w:val="00C1728C"/>
    <w:rsid w:val="00C17425"/>
    <w:rsid w:val="00C20068"/>
    <w:rsid w:val="00C20581"/>
    <w:rsid w:val="00C205B3"/>
    <w:rsid w:val="00C20C0E"/>
    <w:rsid w:val="00C20CA5"/>
    <w:rsid w:val="00C20D13"/>
    <w:rsid w:val="00C210D8"/>
    <w:rsid w:val="00C2171E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E30"/>
    <w:rsid w:val="00C308EE"/>
    <w:rsid w:val="00C30905"/>
    <w:rsid w:val="00C3148C"/>
    <w:rsid w:val="00C315CE"/>
    <w:rsid w:val="00C31DBB"/>
    <w:rsid w:val="00C32258"/>
    <w:rsid w:val="00C32436"/>
    <w:rsid w:val="00C3345B"/>
    <w:rsid w:val="00C33585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F7B"/>
    <w:rsid w:val="00C44091"/>
    <w:rsid w:val="00C442DB"/>
    <w:rsid w:val="00C44553"/>
    <w:rsid w:val="00C45093"/>
    <w:rsid w:val="00C452C6"/>
    <w:rsid w:val="00C46554"/>
    <w:rsid w:val="00C46876"/>
    <w:rsid w:val="00C47DF5"/>
    <w:rsid w:val="00C5049C"/>
    <w:rsid w:val="00C507D6"/>
    <w:rsid w:val="00C50833"/>
    <w:rsid w:val="00C509C8"/>
    <w:rsid w:val="00C50B75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440C"/>
    <w:rsid w:val="00C54F58"/>
    <w:rsid w:val="00C55BAA"/>
    <w:rsid w:val="00C56238"/>
    <w:rsid w:val="00C56A78"/>
    <w:rsid w:val="00C56A84"/>
    <w:rsid w:val="00C56FC6"/>
    <w:rsid w:val="00C57170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E70"/>
    <w:rsid w:val="00C63657"/>
    <w:rsid w:val="00C63B23"/>
    <w:rsid w:val="00C63C7A"/>
    <w:rsid w:val="00C64268"/>
    <w:rsid w:val="00C64AFD"/>
    <w:rsid w:val="00C64B75"/>
    <w:rsid w:val="00C64DEF"/>
    <w:rsid w:val="00C6517A"/>
    <w:rsid w:val="00C6534F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5D4"/>
    <w:rsid w:val="00C736AE"/>
    <w:rsid w:val="00C74193"/>
    <w:rsid w:val="00C7423D"/>
    <w:rsid w:val="00C74DB4"/>
    <w:rsid w:val="00C74F8D"/>
    <w:rsid w:val="00C75291"/>
    <w:rsid w:val="00C7555F"/>
    <w:rsid w:val="00C755C6"/>
    <w:rsid w:val="00C764C0"/>
    <w:rsid w:val="00C76C32"/>
    <w:rsid w:val="00C770D8"/>
    <w:rsid w:val="00C7719B"/>
    <w:rsid w:val="00C775F6"/>
    <w:rsid w:val="00C7796F"/>
    <w:rsid w:val="00C779B9"/>
    <w:rsid w:val="00C77F33"/>
    <w:rsid w:val="00C8106E"/>
    <w:rsid w:val="00C82313"/>
    <w:rsid w:val="00C824FF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99B"/>
    <w:rsid w:val="00C87A1F"/>
    <w:rsid w:val="00C87B0F"/>
    <w:rsid w:val="00C9113E"/>
    <w:rsid w:val="00C919A7"/>
    <w:rsid w:val="00C919C0"/>
    <w:rsid w:val="00C921F1"/>
    <w:rsid w:val="00C928C0"/>
    <w:rsid w:val="00C92B2F"/>
    <w:rsid w:val="00C93D90"/>
    <w:rsid w:val="00C9492B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86"/>
    <w:rsid w:val="00CA10E3"/>
    <w:rsid w:val="00CA1C9A"/>
    <w:rsid w:val="00CA1F06"/>
    <w:rsid w:val="00CA24FA"/>
    <w:rsid w:val="00CA2BCD"/>
    <w:rsid w:val="00CA3139"/>
    <w:rsid w:val="00CA3B55"/>
    <w:rsid w:val="00CA3B85"/>
    <w:rsid w:val="00CA4035"/>
    <w:rsid w:val="00CA406F"/>
    <w:rsid w:val="00CA4297"/>
    <w:rsid w:val="00CA42AC"/>
    <w:rsid w:val="00CA4EBC"/>
    <w:rsid w:val="00CA50A9"/>
    <w:rsid w:val="00CA5621"/>
    <w:rsid w:val="00CA58F1"/>
    <w:rsid w:val="00CA5B4A"/>
    <w:rsid w:val="00CA6F52"/>
    <w:rsid w:val="00CA703E"/>
    <w:rsid w:val="00CA70DC"/>
    <w:rsid w:val="00CA762C"/>
    <w:rsid w:val="00CA763C"/>
    <w:rsid w:val="00CA766A"/>
    <w:rsid w:val="00CA770D"/>
    <w:rsid w:val="00CA7ECE"/>
    <w:rsid w:val="00CB0C90"/>
    <w:rsid w:val="00CB0D4F"/>
    <w:rsid w:val="00CB0EF7"/>
    <w:rsid w:val="00CB169F"/>
    <w:rsid w:val="00CB1CEF"/>
    <w:rsid w:val="00CB1F68"/>
    <w:rsid w:val="00CB2913"/>
    <w:rsid w:val="00CB2AE6"/>
    <w:rsid w:val="00CB37CF"/>
    <w:rsid w:val="00CB3800"/>
    <w:rsid w:val="00CB42FE"/>
    <w:rsid w:val="00CB4861"/>
    <w:rsid w:val="00CB4A41"/>
    <w:rsid w:val="00CB5AA0"/>
    <w:rsid w:val="00CB6504"/>
    <w:rsid w:val="00CB796E"/>
    <w:rsid w:val="00CB7DC5"/>
    <w:rsid w:val="00CC02C7"/>
    <w:rsid w:val="00CC0F9E"/>
    <w:rsid w:val="00CC0FFA"/>
    <w:rsid w:val="00CC1D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555B"/>
    <w:rsid w:val="00CC6519"/>
    <w:rsid w:val="00CC6E67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34BD"/>
    <w:rsid w:val="00CD3E4C"/>
    <w:rsid w:val="00CD41F6"/>
    <w:rsid w:val="00CD4C5E"/>
    <w:rsid w:val="00CD56EA"/>
    <w:rsid w:val="00CD5EC4"/>
    <w:rsid w:val="00CD694A"/>
    <w:rsid w:val="00CD75AD"/>
    <w:rsid w:val="00CD787D"/>
    <w:rsid w:val="00CE02F2"/>
    <w:rsid w:val="00CE03C7"/>
    <w:rsid w:val="00CE0598"/>
    <w:rsid w:val="00CE06F7"/>
    <w:rsid w:val="00CE0775"/>
    <w:rsid w:val="00CE0A9A"/>
    <w:rsid w:val="00CE1CEF"/>
    <w:rsid w:val="00CE25CF"/>
    <w:rsid w:val="00CE312A"/>
    <w:rsid w:val="00CE3956"/>
    <w:rsid w:val="00CE3EDE"/>
    <w:rsid w:val="00CE4424"/>
    <w:rsid w:val="00CE46BC"/>
    <w:rsid w:val="00CE4E85"/>
    <w:rsid w:val="00CE5AC1"/>
    <w:rsid w:val="00CE64E1"/>
    <w:rsid w:val="00CE6A3B"/>
    <w:rsid w:val="00CE6E73"/>
    <w:rsid w:val="00CE71F6"/>
    <w:rsid w:val="00CE7E92"/>
    <w:rsid w:val="00CE7F6B"/>
    <w:rsid w:val="00CF007A"/>
    <w:rsid w:val="00CF1D21"/>
    <w:rsid w:val="00CF2460"/>
    <w:rsid w:val="00CF275F"/>
    <w:rsid w:val="00CF2D33"/>
    <w:rsid w:val="00CF36CD"/>
    <w:rsid w:val="00CF3FD5"/>
    <w:rsid w:val="00CF4A7D"/>
    <w:rsid w:val="00CF4EB5"/>
    <w:rsid w:val="00CF4FA5"/>
    <w:rsid w:val="00CF6EC8"/>
    <w:rsid w:val="00D0021F"/>
    <w:rsid w:val="00D00483"/>
    <w:rsid w:val="00D00B24"/>
    <w:rsid w:val="00D010BC"/>
    <w:rsid w:val="00D024C4"/>
    <w:rsid w:val="00D02DFA"/>
    <w:rsid w:val="00D02FE9"/>
    <w:rsid w:val="00D03980"/>
    <w:rsid w:val="00D04404"/>
    <w:rsid w:val="00D0468E"/>
    <w:rsid w:val="00D046EC"/>
    <w:rsid w:val="00D046F4"/>
    <w:rsid w:val="00D056D7"/>
    <w:rsid w:val="00D06971"/>
    <w:rsid w:val="00D06A58"/>
    <w:rsid w:val="00D06BCA"/>
    <w:rsid w:val="00D079AA"/>
    <w:rsid w:val="00D07AB3"/>
    <w:rsid w:val="00D104E6"/>
    <w:rsid w:val="00D10733"/>
    <w:rsid w:val="00D10776"/>
    <w:rsid w:val="00D1077E"/>
    <w:rsid w:val="00D10BB4"/>
    <w:rsid w:val="00D10CF4"/>
    <w:rsid w:val="00D1158C"/>
    <w:rsid w:val="00D11648"/>
    <w:rsid w:val="00D12029"/>
    <w:rsid w:val="00D1233F"/>
    <w:rsid w:val="00D12429"/>
    <w:rsid w:val="00D12D08"/>
    <w:rsid w:val="00D13176"/>
    <w:rsid w:val="00D13296"/>
    <w:rsid w:val="00D134C0"/>
    <w:rsid w:val="00D13583"/>
    <w:rsid w:val="00D13B39"/>
    <w:rsid w:val="00D144F6"/>
    <w:rsid w:val="00D14C83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C3A"/>
    <w:rsid w:val="00D26CE5"/>
    <w:rsid w:val="00D26D83"/>
    <w:rsid w:val="00D27019"/>
    <w:rsid w:val="00D270E8"/>
    <w:rsid w:val="00D27175"/>
    <w:rsid w:val="00D2718A"/>
    <w:rsid w:val="00D27852"/>
    <w:rsid w:val="00D3022F"/>
    <w:rsid w:val="00D3033E"/>
    <w:rsid w:val="00D306CC"/>
    <w:rsid w:val="00D30BCF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513B"/>
    <w:rsid w:val="00D3657F"/>
    <w:rsid w:val="00D36AF2"/>
    <w:rsid w:val="00D37717"/>
    <w:rsid w:val="00D37DFF"/>
    <w:rsid w:val="00D4185F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6C2"/>
    <w:rsid w:val="00D52A5A"/>
    <w:rsid w:val="00D52E22"/>
    <w:rsid w:val="00D52E72"/>
    <w:rsid w:val="00D534ED"/>
    <w:rsid w:val="00D53514"/>
    <w:rsid w:val="00D53659"/>
    <w:rsid w:val="00D53C74"/>
    <w:rsid w:val="00D54557"/>
    <w:rsid w:val="00D5481B"/>
    <w:rsid w:val="00D5491B"/>
    <w:rsid w:val="00D56143"/>
    <w:rsid w:val="00D57A9D"/>
    <w:rsid w:val="00D57C3B"/>
    <w:rsid w:val="00D60590"/>
    <w:rsid w:val="00D60890"/>
    <w:rsid w:val="00D60B2A"/>
    <w:rsid w:val="00D61210"/>
    <w:rsid w:val="00D61706"/>
    <w:rsid w:val="00D6220F"/>
    <w:rsid w:val="00D6238B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70A71"/>
    <w:rsid w:val="00D70B76"/>
    <w:rsid w:val="00D70DFE"/>
    <w:rsid w:val="00D71265"/>
    <w:rsid w:val="00D72368"/>
    <w:rsid w:val="00D73934"/>
    <w:rsid w:val="00D7439E"/>
    <w:rsid w:val="00D74480"/>
    <w:rsid w:val="00D745FE"/>
    <w:rsid w:val="00D74D79"/>
    <w:rsid w:val="00D752C1"/>
    <w:rsid w:val="00D75388"/>
    <w:rsid w:val="00D75F76"/>
    <w:rsid w:val="00D76684"/>
    <w:rsid w:val="00D77099"/>
    <w:rsid w:val="00D77B7B"/>
    <w:rsid w:val="00D8059B"/>
    <w:rsid w:val="00D80835"/>
    <w:rsid w:val="00D80E06"/>
    <w:rsid w:val="00D812D0"/>
    <w:rsid w:val="00D818F8"/>
    <w:rsid w:val="00D81BFF"/>
    <w:rsid w:val="00D827FA"/>
    <w:rsid w:val="00D82F48"/>
    <w:rsid w:val="00D83540"/>
    <w:rsid w:val="00D83543"/>
    <w:rsid w:val="00D83A15"/>
    <w:rsid w:val="00D8464D"/>
    <w:rsid w:val="00D85D68"/>
    <w:rsid w:val="00D8661A"/>
    <w:rsid w:val="00D87071"/>
    <w:rsid w:val="00D8756B"/>
    <w:rsid w:val="00D875DB"/>
    <w:rsid w:val="00D87EEC"/>
    <w:rsid w:val="00D900AF"/>
    <w:rsid w:val="00D91D22"/>
    <w:rsid w:val="00D925C0"/>
    <w:rsid w:val="00D928F2"/>
    <w:rsid w:val="00D92952"/>
    <w:rsid w:val="00D930D8"/>
    <w:rsid w:val="00D932EC"/>
    <w:rsid w:val="00D93E6E"/>
    <w:rsid w:val="00D93FE8"/>
    <w:rsid w:val="00D94683"/>
    <w:rsid w:val="00D95237"/>
    <w:rsid w:val="00D952B2"/>
    <w:rsid w:val="00D95ECF"/>
    <w:rsid w:val="00D964D3"/>
    <w:rsid w:val="00D96740"/>
    <w:rsid w:val="00D9741F"/>
    <w:rsid w:val="00D97564"/>
    <w:rsid w:val="00D9795E"/>
    <w:rsid w:val="00DA16BD"/>
    <w:rsid w:val="00DA1B7B"/>
    <w:rsid w:val="00DA2C02"/>
    <w:rsid w:val="00DA3C16"/>
    <w:rsid w:val="00DA3D99"/>
    <w:rsid w:val="00DA3ECC"/>
    <w:rsid w:val="00DA4232"/>
    <w:rsid w:val="00DA4438"/>
    <w:rsid w:val="00DA4660"/>
    <w:rsid w:val="00DA4909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74B3"/>
    <w:rsid w:val="00DB77FB"/>
    <w:rsid w:val="00DB7FC6"/>
    <w:rsid w:val="00DC00AD"/>
    <w:rsid w:val="00DC05F2"/>
    <w:rsid w:val="00DC1B50"/>
    <w:rsid w:val="00DC1BDB"/>
    <w:rsid w:val="00DC2205"/>
    <w:rsid w:val="00DC229A"/>
    <w:rsid w:val="00DC2B6C"/>
    <w:rsid w:val="00DC477F"/>
    <w:rsid w:val="00DC4B51"/>
    <w:rsid w:val="00DC58BC"/>
    <w:rsid w:val="00DC697C"/>
    <w:rsid w:val="00DC6BBB"/>
    <w:rsid w:val="00DC7243"/>
    <w:rsid w:val="00DC7C4E"/>
    <w:rsid w:val="00DD0679"/>
    <w:rsid w:val="00DD0F11"/>
    <w:rsid w:val="00DD109B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85D"/>
    <w:rsid w:val="00DD487B"/>
    <w:rsid w:val="00DD4EAE"/>
    <w:rsid w:val="00DD5012"/>
    <w:rsid w:val="00DD51BE"/>
    <w:rsid w:val="00DD5307"/>
    <w:rsid w:val="00DD535E"/>
    <w:rsid w:val="00DD55C6"/>
    <w:rsid w:val="00DD5C9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8DC"/>
    <w:rsid w:val="00DE3902"/>
    <w:rsid w:val="00DE4180"/>
    <w:rsid w:val="00DE44AF"/>
    <w:rsid w:val="00DE4617"/>
    <w:rsid w:val="00DE47C6"/>
    <w:rsid w:val="00DE4FCA"/>
    <w:rsid w:val="00DE53D3"/>
    <w:rsid w:val="00DE56E5"/>
    <w:rsid w:val="00DE6190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7E2"/>
    <w:rsid w:val="00E01A9B"/>
    <w:rsid w:val="00E01CEB"/>
    <w:rsid w:val="00E01F39"/>
    <w:rsid w:val="00E02615"/>
    <w:rsid w:val="00E03091"/>
    <w:rsid w:val="00E0333C"/>
    <w:rsid w:val="00E04985"/>
    <w:rsid w:val="00E04AEB"/>
    <w:rsid w:val="00E04BBB"/>
    <w:rsid w:val="00E04C7A"/>
    <w:rsid w:val="00E05567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853"/>
    <w:rsid w:val="00E15CF7"/>
    <w:rsid w:val="00E15D3A"/>
    <w:rsid w:val="00E161F7"/>
    <w:rsid w:val="00E16339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424B"/>
    <w:rsid w:val="00E2585D"/>
    <w:rsid w:val="00E259F2"/>
    <w:rsid w:val="00E27E78"/>
    <w:rsid w:val="00E30CBC"/>
    <w:rsid w:val="00E30CC8"/>
    <w:rsid w:val="00E30FEC"/>
    <w:rsid w:val="00E314D0"/>
    <w:rsid w:val="00E31C61"/>
    <w:rsid w:val="00E32437"/>
    <w:rsid w:val="00E32743"/>
    <w:rsid w:val="00E3394E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C93"/>
    <w:rsid w:val="00E44D0C"/>
    <w:rsid w:val="00E44DDF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13B9"/>
    <w:rsid w:val="00E513CB"/>
    <w:rsid w:val="00E518A7"/>
    <w:rsid w:val="00E51BEE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FEF"/>
    <w:rsid w:val="00E60061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5444"/>
    <w:rsid w:val="00E655B0"/>
    <w:rsid w:val="00E65DCC"/>
    <w:rsid w:val="00E67BFF"/>
    <w:rsid w:val="00E67DC9"/>
    <w:rsid w:val="00E67EB6"/>
    <w:rsid w:val="00E70106"/>
    <w:rsid w:val="00E701C2"/>
    <w:rsid w:val="00E707EE"/>
    <w:rsid w:val="00E7099D"/>
    <w:rsid w:val="00E70A17"/>
    <w:rsid w:val="00E712B5"/>
    <w:rsid w:val="00E714EB"/>
    <w:rsid w:val="00E71638"/>
    <w:rsid w:val="00E7265A"/>
    <w:rsid w:val="00E733E2"/>
    <w:rsid w:val="00E735DC"/>
    <w:rsid w:val="00E73915"/>
    <w:rsid w:val="00E73A6F"/>
    <w:rsid w:val="00E73D6E"/>
    <w:rsid w:val="00E7471A"/>
    <w:rsid w:val="00E747C7"/>
    <w:rsid w:val="00E74CB8"/>
    <w:rsid w:val="00E74D36"/>
    <w:rsid w:val="00E7526F"/>
    <w:rsid w:val="00E75EC9"/>
    <w:rsid w:val="00E76FB5"/>
    <w:rsid w:val="00E77098"/>
    <w:rsid w:val="00E775C7"/>
    <w:rsid w:val="00E77D8C"/>
    <w:rsid w:val="00E77F9E"/>
    <w:rsid w:val="00E8130C"/>
    <w:rsid w:val="00E8162B"/>
    <w:rsid w:val="00E81678"/>
    <w:rsid w:val="00E820D5"/>
    <w:rsid w:val="00E8223D"/>
    <w:rsid w:val="00E82EAF"/>
    <w:rsid w:val="00E8313D"/>
    <w:rsid w:val="00E83958"/>
    <w:rsid w:val="00E8404E"/>
    <w:rsid w:val="00E84733"/>
    <w:rsid w:val="00E848D4"/>
    <w:rsid w:val="00E85068"/>
    <w:rsid w:val="00E8678B"/>
    <w:rsid w:val="00E86C11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331E"/>
    <w:rsid w:val="00E93826"/>
    <w:rsid w:val="00E93A3D"/>
    <w:rsid w:val="00E93F4C"/>
    <w:rsid w:val="00E94514"/>
    <w:rsid w:val="00E95CAD"/>
    <w:rsid w:val="00E96333"/>
    <w:rsid w:val="00E96341"/>
    <w:rsid w:val="00E963E5"/>
    <w:rsid w:val="00E96687"/>
    <w:rsid w:val="00E9751D"/>
    <w:rsid w:val="00E975E9"/>
    <w:rsid w:val="00EA09D4"/>
    <w:rsid w:val="00EA0A1F"/>
    <w:rsid w:val="00EA0D4A"/>
    <w:rsid w:val="00EA0EDA"/>
    <w:rsid w:val="00EA11DE"/>
    <w:rsid w:val="00EA1884"/>
    <w:rsid w:val="00EA1DF6"/>
    <w:rsid w:val="00EA1E6B"/>
    <w:rsid w:val="00EA23AE"/>
    <w:rsid w:val="00EA2AE5"/>
    <w:rsid w:val="00EA2C65"/>
    <w:rsid w:val="00EA34E5"/>
    <w:rsid w:val="00EA4992"/>
    <w:rsid w:val="00EA4C20"/>
    <w:rsid w:val="00EA551C"/>
    <w:rsid w:val="00EA5A97"/>
    <w:rsid w:val="00EA5ACE"/>
    <w:rsid w:val="00EA5D7A"/>
    <w:rsid w:val="00EA6D1A"/>
    <w:rsid w:val="00EA7A67"/>
    <w:rsid w:val="00EB09B2"/>
    <w:rsid w:val="00EB1022"/>
    <w:rsid w:val="00EB10D0"/>
    <w:rsid w:val="00EB1B67"/>
    <w:rsid w:val="00EB1CB4"/>
    <w:rsid w:val="00EB1F41"/>
    <w:rsid w:val="00EB2567"/>
    <w:rsid w:val="00EB2CFD"/>
    <w:rsid w:val="00EB2E81"/>
    <w:rsid w:val="00EB3438"/>
    <w:rsid w:val="00EB3AF0"/>
    <w:rsid w:val="00EB3F8F"/>
    <w:rsid w:val="00EB423C"/>
    <w:rsid w:val="00EB44EE"/>
    <w:rsid w:val="00EB4F38"/>
    <w:rsid w:val="00EB5959"/>
    <w:rsid w:val="00EB6E52"/>
    <w:rsid w:val="00EB7524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21F6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AD8"/>
    <w:rsid w:val="00EC7ADB"/>
    <w:rsid w:val="00EC7B31"/>
    <w:rsid w:val="00ED045A"/>
    <w:rsid w:val="00ED09A4"/>
    <w:rsid w:val="00ED115A"/>
    <w:rsid w:val="00ED166F"/>
    <w:rsid w:val="00ED1805"/>
    <w:rsid w:val="00ED1BDA"/>
    <w:rsid w:val="00ED2745"/>
    <w:rsid w:val="00ED29EE"/>
    <w:rsid w:val="00ED4006"/>
    <w:rsid w:val="00ED41BB"/>
    <w:rsid w:val="00ED42DF"/>
    <w:rsid w:val="00ED4384"/>
    <w:rsid w:val="00ED4570"/>
    <w:rsid w:val="00ED4AE7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C66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949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F38"/>
    <w:rsid w:val="00F00F4D"/>
    <w:rsid w:val="00F0197A"/>
    <w:rsid w:val="00F02586"/>
    <w:rsid w:val="00F0297F"/>
    <w:rsid w:val="00F029B2"/>
    <w:rsid w:val="00F04563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17179"/>
    <w:rsid w:val="00F20147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DD"/>
    <w:rsid w:val="00F247F2"/>
    <w:rsid w:val="00F250B7"/>
    <w:rsid w:val="00F25545"/>
    <w:rsid w:val="00F255C3"/>
    <w:rsid w:val="00F25B04"/>
    <w:rsid w:val="00F25CDD"/>
    <w:rsid w:val="00F26685"/>
    <w:rsid w:val="00F269B1"/>
    <w:rsid w:val="00F26A95"/>
    <w:rsid w:val="00F30083"/>
    <w:rsid w:val="00F30F13"/>
    <w:rsid w:val="00F31061"/>
    <w:rsid w:val="00F31670"/>
    <w:rsid w:val="00F3214B"/>
    <w:rsid w:val="00F32191"/>
    <w:rsid w:val="00F3256C"/>
    <w:rsid w:val="00F32B62"/>
    <w:rsid w:val="00F32BD0"/>
    <w:rsid w:val="00F32EB5"/>
    <w:rsid w:val="00F330F0"/>
    <w:rsid w:val="00F338C3"/>
    <w:rsid w:val="00F33A00"/>
    <w:rsid w:val="00F340E9"/>
    <w:rsid w:val="00F34395"/>
    <w:rsid w:val="00F34E2A"/>
    <w:rsid w:val="00F35113"/>
    <w:rsid w:val="00F35338"/>
    <w:rsid w:val="00F3533A"/>
    <w:rsid w:val="00F353F5"/>
    <w:rsid w:val="00F35A49"/>
    <w:rsid w:val="00F36728"/>
    <w:rsid w:val="00F36B12"/>
    <w:rsid w:val="00F37BCC"/>
    <w:rsid w:val="00F37F45"/>
    <w:rsid w:val="00F4109C"/>
    <w:rsid w:val="00F41BC4"/>
    <w:rsid w:val="00F42423"/>
    <w:rsid w:val="00F425A3"/>
    <w:rsid w:val="00F43297"/>
    <w:rsid w:val="00F433D8"/>
    <w:rsid w:val="00F43405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7EE1"/>
    <w:rsid w:val="00F500FA"/>
    <w:rsid w:val="00F5045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CF0"/>
    <w:rsid w:val="00F601D2"/>
    <w:rsid w:val="00F614DC"/>
    <w:rsid w:val="00F6197F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3CF1"/>
    <w:rsid w:val="00F640F0"/>
    <w:rsid w:val="00F64C73"/>
    <w:rsid w:val="00F6563A"/>
    <w:rsid w:val="00F65FFD"/>
    <w:rsid w:val="00F66E5D"/>
    <w:rsid w:val="00F66ED4"/>
    <w:rsid w:val="00F67295"/>
    <w:rsid w:val="00F6744C"/>
    <w:rsid w:val="00F678F1"/>
    <w:rsid w:val="00F679D9"/>
    <w:rsid w:val="00F70041"/>
    <w:rsid w:val="00F7011D"/>
    <w:rsid w:val="00F71A4A"/>
    <w:rsid w:val="00F71D02"/>
    <w:rsid w:val="00F72599"/>
    <w:rsid w:val="00F7288A"/>
    <w:rsid w:val="00F72A76"/>
    <w:rsid w:val="00F72CD5"/>
    <w:rsid w:val="00F72EC6"/>
    <w:rsid w:val="00F735D8"/>
    <w:rsid w:val="00F73BF8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53F2"/>
    <w:rsid w:val="00F858BD"/>
    <w:rsid w:val="00F85CB8"/>
    <w:rsid w:val="00F86B2D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8AE"/>
    <w:rsid w:val="00F94E05"/>
    <w:rsid w:val="00F957B8"/>
    <w:rsid w:val="00F95AEF"/>
    <w:rsid w:val="00F964CD"/>
    <w:rsid w:val="00F97ABC"/>
    <w:rsid w:val="00F97E4A"/>
    <w:rsid w:val="00F97E8B"/>
    <w:rsid w:val="00F97E94"/>
    <w:rsid w:val="00F97F88"/>
    <w:rsid w:val="00FA1602"/>
    <w:rsid w:val="00FA1ED9"/>
    <w:rsid w:val="00FA242F"/>
    <w:rsid w:val="00FA2990"/>
    <w:rsid w:val="00FA30F3"/>
    <w:rsid w:val="00FA4007"/>
    <w:rsid w:val="00FA4331"/>
    <w:rsid w:val="00FA474B"/>
    <w:rsid w:val="00FA5CC7"/>
    <w:rsid w:val="00FA682D"/>
    <w:rsid w:val="00FA693D"/>
    <w:rsid w:val="00FA6A09"/>
    <w:rsid w:val="00FA6BB9"/>
    <w:rsid w:val="00FA6C92"/>
    <w:rsid w:val="00FA6CBB"/>
    <w:rsid w:val="00FA7396"/>
    <w:rsid w:val="00FA767D"/>
    <w:rsid w:val="00FA788B"/>
    <w:rsid w:val="00FB0188"/>
    <w:rsid w:val="00FB05EB"/>
    <w:rsid w:val="00FB0AC2"/>
    <w:rsid w:val="00FB0F19"/>
    <w:rsid w:val="00FB1613"/>
    <w:rsid w:val="00FB16D2"/>
    <w:rsid w:val="00FB1784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85E"/>
    <w:rsid w:val="00FB6891"/>
    <w:rsid w:val="00FB6FC7"/>
    <w:rsid w:val="00FB6FDD"/>
    <w:rsid w:val="00FB71A3"/>
    <w:rsid w:val="00FB7472"/>
    <w:rsid w:val="00FC04B9"/>
    <w:rsid w:val="00FC0C4B"/>
    <w:rsid w:val="00FC0DCE"/>
    <w:rsid w:val="00FC1856"/>
    <w:rsid w:val="00FC18C9"/>
    <w:rsid w:val="00FC2459"/>
    <w:rsid w:val="00FC24BB"/>
    <w:rsid w:val="00FC2ACD"/>
    <w:rsid w:val="00FC30F0"/>
    <w:rsid w:val="00FC32DD"/>
    <w:rsid w:val="00FC4B09"/>
    <w:rsid w:val="00FC4EAE"/>
    <w:rsid w:val="00FC561C"/>
    <w:rsid w:val="00FC589A"/>
    <w:rsid w:val="00FC5A37"/>
    <w:rsid w:val="00FC5ABB"/>
    <w:rsid w:val="00FC5C79"/>
    <w:rsid w:val="00FC61AA"/>
    <w:rsid w:val="00FC7494"/>
    <w:rsid w:val="00FC7748"/>
    <w:rsid w:val="00FC7959"/>
    <w:rsid w:val="00FD0904"/>
    <w:rsid w:val="00FD0FE6"/>
    <w:rsid w:val="00FD171C"/>
    <w:rsid w:val="00FD2E88"/>
    <w:rsid w:val="00FD35C0"/>
    <w:rsid w:val="00FD3643"/>
    <w:rsid w:val="00FD7359"/>
    <w:rsid w:val="00FD7484"/>
    <w:rsid w:val="00FD7BC9"/>
    <w:rsid w:val="00FE00EE"/>
    <w:rsid w:val="00FE0AAC"/>
    <w:rsid w:val="00FE0D98"/>
    <w:rsid w:val="00FE1373"/>
    <w:rsid w:val="00FE1413"/>
    <w:rsid w:val="00FE143F"/>
    <w:rsid w:val="00FE1840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FEC"/>
    <w:rsid w:val="00FE3026"/>
    <w:rsid w:val="00FE3D7C"/>
    <w:rsid w:val="00FE4C5C"/>
    <w:rsid w:val="00FE4CA8"/>
    <w:rsid w:val="00FE4DA3"/>
    <w:rsid w:val="00FE5627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27046</TotalTime>
  <Pages>1</Pages>
  <Words>95</Words>
  <Characters>543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637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4172</cp:revision>
  <cp:lastPrinted>2022-03-24T14:28:00Z</cp:lastPrinted>
  <dcterms:created xsi:type="dcterms:W3CDTF">2016-03-08T22:17:00Z</dcterms:created>
  <dcterms:modified xsi:type="dcterms:W3CDTF">2022-05-02T14:20:00Z</dcterms:modified>
</cp:coreProperties>
</file>