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D0454" w:rsidRPr="005D0454">
        <w:rPr>
          <w:sz w:val="22"/>
        </w:rPr>
        <w:t>Marcelo Antunes Pinto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6507">
        <w:rPr>
          <w:sz w:val="22"/>
        </w:rPr>
        <w:t>52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D0454">
        <w:rPr>
          <w:sz w:val="22"/>
        </w:rPr>
        <w:t>Check up Pos-Covid-19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0679E">
        <w:rPr>
          <w:sz w:val="22"/>
        </w:rPr>
        <w:t>9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0679E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527A3">
        <w:t>11.3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527A3">
        <w:t>28.8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679E">
        <w:rPr>
          <w:noProof/>
          <w:sz w:val="24"/>
        </w:rPr>
        <w:t>29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823" w:rsidRDefault="009D5823">
      <w:r>
        <w:separator/>
      </w:r>
    </w:p>
  </w:endnote>
  <w:endnote w:type="continuationSeparator" w:id="0">
    <w:p w:rsidR="009D5823" w:rsidRDefault="009D5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582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823" w:rsidRDefault="009D5823">
      <w:r>
        <w:separator/>
      </w:r>
    </w:p>
  </w:footnote>
  <w:footnote w:type="continuationSeparator" w:id="0">
    <w:p w:rsidR="009D5823" w:rsidRDefault="009D58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823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50047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4248</cp:revision>
  <cp:lastPrinted>2022-03-24T14:28:00Z</cp:lastPrinted>
  <dcterms:created xsi:type="dcterms:W3CDTF">2016-03-08T22:06:00Z</dcterms:created>
  <dcterms:modified xsi:type="dcterms:W3CDTF">2022-04-29T19:19:00Z</dcterms:modified>
</cp:coreProperties>
</file>