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C93610" w:rsidRPr="00C93610" w:rsidRDefault="00C93610" w:rsidP="00C93610">
      <w:pPr>
        <w:rPr>
          <w:sz w:val="32"/>
          <w:szCs w:val="32"/>
        </w:rPr>
      </w:pPr>
      <w:r w:rsidRPr="00C93610">
        <w:rPr>
          <w:sz w:val="32"/>
          <w:szCs w:val="32"/>
        </w:rPr>
        <w:t>PACIENTE: Miriam Luciana Santurio Ramos</w:t>
      </w:r>
    </w:p>
    <w:p w:rsidR="00C93610" w:rsidRPr="00C93610" w:rsidRDefault="00C93610" w:rsidP="00C93610">
      <w:pPr>
        <w:rPr>
          <w:sz w:val="32"/>
          <w:szCs w:val="32"/>
        </w:rPr>
      </w:pPr>
      <w:r w:rsidRPr="00C93610">
        <w:rPr>
          <w:sz w:val="32"/>
          <w:szCs w:val="32"/>
        </w:rPr>
        <w:t xml:space="preserve">IDADE: 52 anos SEXO: F                     </w:t>
      </w:r>
    </w:p>
    <w:p w:rsidR="007D0B8C" w:rsidRDefault="00C93610" w:rsidP="00C93610">
      <w:pPr>
        <w:rPr>
          <w:sz w:val="32"/>
          <w:szCs w:val="32"/>
        </w:rPr>
      </w:pPr>
      <w:r w:rsidRPr="00C93610">
        <w:rPr>
          <w:sz w:val="32"/>
          <w:szCs w:val="32"/>
        </w:rPr>
        <w:t>DATA DO EXAME: 29 abr. 22</w:t>
      </w:r>
      <w:bookmarkStart w:id="0" w:name="_GoBack"/>
      <w:bookmarkEnd w:id="0"/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0B036F">
        <w:rPr>
          <w:sz w:val="32"/>
        </w:rPr>
        <w:t xml:space="preserve"> dentro dos limites normais para a faixa etaria.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745" w:rsidRDefault="000C5745">
      <w:r>
        <w:separator/>
      </w:r>
    </w:p>
  </w:endnote>
  <w:endnote w:type="continuationSeparator" w:id="0">
    <w:p w:rsidR="000C5745" w:rsidRDefault="000C5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0C574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745" w:rsidRDefault="000C5745">
      <w:r>
        <w:separator/>
      </w:r>
    </w:p>
  </w:footnote>
  <w:footnote w:type="continuationSeparator" w:id="0">
    <w:p w:rsidR="000C5745" w:rsidRDefault="000C57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245F"/>
    <w:rsid w:val="000041B0"/>
    <w:rsid w:val="00004AF5"/>
    <w:rsid w:val="00006D4D"/>
    <w:rsid w:val="00006E70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42AF5"/>
    <w:rsid w:val="00050923"/>
    <w:rsid w:val="00053562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D178A"/>
    <w:rsid w:val="000E78C2"/>
    <w:rsid w:val="000F5A84"/>
    <w:rsid w:val="000F741D"/>
    <w:rsid w:val="000F74F5"/>
    <w:rsid w:val="00100387"/>
    <w:rsid w:val="001058A5"/>
    <w:rsid w:val="00114A78"/>
    <w:rsid w:val="00124C32"/>
    <w:rsid w:val="001259F1"/>
    <w:rsid w:val="00135C5D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202C3"/>
    <w:rsid w:val="00220FF2"/>
    <w:rsid w:val="00224100"/>
    <w:rsid w:val="00224EDC"/>
    <w:rsid w:val="00236E7D"/>
    <w:rsid w:val="00240151"/>
    <w:rsid w:val="00245475"/>
    <w:rsid w:val="00245945"/>
    <w:rsid w:val="0025411B"/>
    <w:rsid w:val="00254FC0"/>
    <w:rsid w:val="002634E6"/>
    <w:rsid w:val="00263E1C"/>
    <w:rsid w:val="00266A38"/>
    <w:rsid w:val="00267C05"/>
    <w:rsid w:val="00287988"/>
    <w:rsid w:val="002905A2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6308"/>
    <w:rsid w:val="003777C0"/>
    <w:rsid w:val="00377B40"/>
    <w:rsid w:val="0038397F"/>
    <w:rsid w:val="003871BE"/>
    <w:rsid w:val="00392C70"/>
    <w:rsid w:val="0039407A"/>
    <w:rsid w:val="003940A0"/>
    <w:rsid w:val="003A5A78"/>
    <w:rsid w:val="003A6B6E"/>
    <w:rsid w:val="003B04A2"/>
    <w:rsid w:val="003C367D"/>
    <w:rsid w:val="003D0CE1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761A"/>
    <w:rsid w:val="004414CD"/>
    <w:rsid w:val="00442E7F"/>
    <w:rsid w:val="004468EE"/>
    <w:rsid w:val="004672ED"/>
    <w:rsid w:val="0047287B"/>
    <w:rsid w:val="00475FCB"/>
    <w:rsid w:val="00477DBE"/>
    <w:rsid w:val="004812A5"/>
    <w:rsid w:val="00490BEB"/>
    <w:rsid w:val="004A1FCE"/>
    <w:rsid w:val="004A2A98"/>
    <w:rsid w:val="004A73FF"/>
    <w:rsid w:val="004B0D7E"/>
    <w:rsid w:val="004C1BCF"/>
    <w:rsid w:val="004D0FA1"/>
    <w:rsid w:val="004D221D"/>
    <w:rsid w:val="004D7D6F"/>
    <w:rsid w:val="004E7EEB"/>
    <w:rsid w:val="004F3ECA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2087"/>
    <w:rsid w:val="006B27FE"/>
    <w:rsid w:val="006B3237"/>
    <w:rsid w:val="006B4230"/>
    <w:rsid w:val="006C6E5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70E91"/>
    <w:rsid w:val="00774C0D"/>
    <w:rsid w:val="00780271"/>
    <w:rsid w:val="007810B5"/>
    <w:rsid w:val="00790421"/>
    <w:rsid w:val="00792F2D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8043F0"/>
    <w:rsid w:val="00810302"/>
    <w:rsid w:val="00810E86"/>
    <w:rsid w:val="00813166"/>
    <w:rsid w:val="00816166"/>
    <w:rsid w:val="00825F3D"/>
    <w:rsid w:val="00826416"/>
    <w:rsid w:val="00830B18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8584E"/>
    <w:rsid w:val="00886485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588C"/>
    <w:rsid w:val="008D32F8"/>
    <w:rsid w:val="008D3DA8"/>
    <w:rsid w:val="008D4C31"/>
    <w:rsid w:val="008E2EA2"/>
    <w:rsid w:val="008F0255"/>
    <w:rsid w:val="008F14F0"/>
    <w:rsid w:val="009031FA"/>
    <w:rsid w:val="00906237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55F69"/>
    <w:rsid w:val="0096075C"/>
    <w:rsid w:val="00961996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04838"/>
    <w:rsid w:val="00A1215B"/>
    <w:rsid w:val="00A13344"/>
    <w:rsid w:val="00A13985"/>
    <w:rsid w:val="00A16766"/>
    <w:rsid w:val="00A21191"/>
    <w:rsid w:val="00A26547"/>
    <w:rsid w:val="00A33521"/>
    <w:rsid w:val="00A344C0"/>
    <w:rsid w:val="00A3481C"/>
    <w:rsid w:val="00A355F3"/>
    <w:rsid w:val="00A3694A"/>
    <w:rsid w:val="00A45DD5"/>
    <w:rsid w:val="00A47ADE"/>
    <w:rsid w:val="00A542E3"/>
    <w:rsid w:val="00A65A63"/>
    <w:rsid w:val="00A66846"/>
    <w:rsid w:val="00A7250E"/>
    <w:rsid w:val="00A74FEF"/>
    <w:rsid w:val="00A7718D"/>
    <w:rsid w:val="00A811A7"/>
    <w:rsid w:val="00A816DF"/>
    <w:rsid w:val="00A85490"/>
    <w:rsid w:val="00A86281"/>
    <w:rsid w:val="00A93234"/>
    <w:rsid w:val="00A9531A"/>
    <w:rsid w:val="00AA11B7"/>
    <w:rsid w:val="00AA2E3E"/>
    <w:rsid w:val="00AA620A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2D2B"/>
    <w:rsid w:val="00B56EEE"/>
    <w:rsid w:val="00B60DF8"/>
    <w:rsid w:val="00B620BF"/>
    <w:rsid w:val="00B632F2"/>
    <w:rsid w:val="00B66DF0"/>
    <w:rsid w:val="00B67674"/>
    <w:rsid w:val="00B77243"/>
    <w:rsid w:val="00B850E3"/>
    <w:rsid w:val="00B904C2"/>
    <w:rsid w:val="00BA5F9E"/>
    <w:rsid w:val="00BB024C"/>
    <w:rsid w:val="00BB6F3A"/>
    <w:rsid w:val="00BB7A76"/>
    <w:rsid w:val="00BC08BB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4B5"/>
    <w:rsid w:val="00C16D32"/>
    <w:rsid w:val="00C17882"/>
    <w:rsid w:val="00C22593"/>
    <w:rsid w:val="00C236FF"/>
    <w:rsid w:val="00C26668"/>
    <w:rsid w:val="00C27673"/>
    <w:rsid w:val="00C40558"/>
    <w:rsid w:val="00C40E35"/>
    <w:rsid w:val="00C47000"/>
    <w:rsid w:val="00C56C1A"/>
    <w:rsid w:val="00C63174"/>
    <w:rsid w:val="00C73030"/>
    <w:rsid w:val="00C85A47"/>
    <w:rsid w:val="00C878A7"/>
    <w:rsid w:val="00C913F6"/>
    <w:rsid w:val="00C91C6A"/>
    <w:rsid w:val="00C9222E"/>
    <w:rsid w:val="00C93610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F0596"/>
    <w:rsid w:val="00CF6962"/>
    <w:rsid w:val="00D00824"/>
    <w:rsid w:val="00D01B41"/>
    <w:rsid w:val="00D03396"/>
    <w:rsid w:val="00D0625E"/>
    <w:rsid w:val="00D06741"/>
    <w:rsid w:val="00D104BB"/>
    <w:rsid w:val="00D10C62"/>
    <w:rsid w:val="00D12EA5"/>
    <w:rsid w:val="00D1326F"/>
    <w:rsid w:val="00D14F17"/>
    <w:rsid w:val="00D24204"/>
    <w:rsid w:val="00D43772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5AF6"/>
    <w:rsid w:val="00F046EB"/>
    <w:rsid w:val="00F05F79"/>
    <w:rsid w:val="00F06F7C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A66E3"/>
    <w:rsid w:val="00FB2E5E"/>
    <w:rsid w:val="00FB4E66"/>
    <w:rsid w:val="00FB566A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271</cp:revision>
  <cp:lastPrinted>2019-03-25T16:16:00Z</cp:lastPrinted>
  <dcterms:created xsi:type="dcterms:W3CDTF">2016-08-19T21:06:00Z</dcterms:created>
  <dcterms:modified xsi:type="dcterms:W3CDTF">2022-04-29T19:07:00Z</dcterms:modified>
</cp:coreProperties>
</file>