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DE36C4" w:rsidRPr="00DE36C4">
        <w:rPr>
          <w:sz w:val="22"/>
        </w:rPr>
        <w:t>Sergia Pereira da Rocha Alves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DE36C4">
        <w:rPr>
          <w:sz w:val="22"/>
        </w:rPr>
        <w:t>78</w:t>
      </w:r>
      <w:bookmarkStart w:id="0" w:name="_GoBack"/>
      <w:bookmarkEnd w:id="0"/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C9085B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9625C8">
        <w:rPr>
          <w:sz w:val="22"/>
        </w:rPr>
        <w:t>2</w:t>
      </w:r>
      <w:r w:rsidR="0040679E">
        <w:rPr>
          <w:sz w:val="22"/>
        </w:rPr>
        <w:t>9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40679E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625C8">
        <w:t>9.5Hz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625C8">
        <w:t>36.2</w:t>
      </w:r>
      <w:r w:rsidR="004C2617">
        <w:t>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0679E">
        <w:rPr>
          <w:noProof/>
          <w:sz w:val="24"/>
        </w:rPr>
        <w:t>29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6A4E" w:rsidRDefault="004A6A4E">
      <w:r>
        <w:separator/>
      </w:r>
    </w:p>
  </w:endnote>
  <w:endnote w:type="continuationSeparator" w:id="0">
    <w:p w:rsidR="004A6A4E" w:rsidRDefault="004A6A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A6A4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6A4E" w:rsidRDefault="004A6A4E">
      <w:r>
        <w:separator/>
      </w:r>
    </w:p>
  </w:footnote>
  <w:footnote w:type="continuationSeparator" w:id="0">
    <w:p w:rsidR="004A6A4E" w:rsidRDefault="004A6A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0EF6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A4E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50045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4244</cp:revision>
  <cp:lastPrinted>2022-03-24T14:28:00Z</cp:lastPrinted>
  <dcterms:created xsi:type="dcterms:W3CDTF">2016-03-08T22:06:00Z</dcterms:created>
  <dcterms:modified xsi:type="dcterms:W3CDTF">2022-04-29T15:52:00Z</dcterms:modified>
</cp:coreProperties>
</file>