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0B100B" w:rsidRPr="000B100B" w:rsidRDefault="000B100B" w:rsidP="000B100B">
      <w:pPr>
        <w:ind w:right="-99"/>
        <w:jc w:val="both"/>
        <w:rPr>
          <w:sz w:val="32"/>
          <w:szCs w:val="32"/>
        </w:rPr>
      </w:pPr>
      <w:r w:rsidRPr="000B100B">
        <w:rPr>
          <w:sz w:val="32"/>
          <w:szCs w:val="32"/>
        </w:rPr>
        <w:t>PACIENTE: Geovah Jose dos Santos</w:t>
      </w:r>
    </w:p>
    <w:p w:rsidR="000B100B" w:rsidRPr="000B100B" w:rsidRDefault="000B100B" w:rsidP="000B100B">
      <w:pPr>
        <w:ind w:right="-99"/>
        <w:jc w:val="both"/>
        <w:rPr>
          <w:sz w:val="32"/>
          <w:szCs w:val="32"/>
        </w:rPr>
      </w:pPr>
      <w:r w:rsidRPr="000B100B">
        <w:rPr>
          <w:sz w:val="32"/>
          <w:szCs w:val="32"/>
        </w:rPr>
        <w:t xml:space="preserve">IDADE: 83 anos SEXO: F                     </w:t>
      </w:r>
    </w:p>
    <w:p w:rsidR="00CB7F99" w:rsidRDefault="000B100B" w:rsidP="000B100B">
      <w:pPr>
        <w:ind w:right="-99"/>
        <w:jc w:val="both"/>
        <w:rPr>
          <w:sz w:val="32"/>
          <w:szCs w:val="32"/>
        </w:rPr>
      </w:pPr>
      <w:r w:rsidRPr="000B100B">
        <w:rPr>
          <w:sz w:val="32"/>
          <w:szCs w:val="32"/>
        </w:rPr>
        <w:t>DATA DO EXAME: 29 abr. 22</w:t>
      </w:r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B24548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</w:t>
      </w:r>
      <w:r w:rsidR="00B24548">
        <w:rPr>
          <w:sz w:val="32"/>
        </w:rPr>
        <w:t>arterioesclerose difusa,</w:t>
      </w:r>
    </w:p>
    <w:p w:rsidR="00AE3D12" w:rsidRDefault="000B100B" w:rsidP="00B01175">
      <w:pPr>
        <w:jc w:val="both"/>
        <w:rPr>
          <w:sz w:val="32"/>
        </w:rPr>
      </w:pPr>
      <w:r>
        <w:rPr>
          <w:sz w:val="32"/>
        </w:rPr>
        <w:t>com</w:t>
      </w:r>
      <w:bookmarkStart w:id="0" w:name="_GoBack"/>
      <w:bookmarkEnd w:id="0"/>
      <w:r w:rsidR="00B24548">
        <w:rPr>
          <w:sz w:val="32"/>
        </w:rPr>
        <w:t xml:space="preserve"> repercussao hemodinamica.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F05" w:rsidRDefault="00EA6F05">
      <w:r>
        <w:separator/>
      </w:r>
    </w:p>
  </w:endnote>
  <w:endnote w:type="continuationSeparator" w:id="0">
    <w:p w:rsidR="00EA6F05" w:rsidRDefault="00EA6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EA6F0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F05" w:rsidRDefault="00EA6F05">
      <w:r>
        <w:separator/>
      </w:r>
    </w:p>
  </w:footnote>
  <w:footnote w:type="continuationSeparator" w:id="0">
    <w:p w:rsidR="00EA6F05" w:rsidRDefault="00EA6F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377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100B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DBA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36EEC"/>
    <w:rsid w:val="0024674D"/>
    <w:rsid w:val="00247716"/>
    <w:rsid w:val="00250118"/>
    <w:rsid w:val="00252E09"/>
    <w:rsid w:val="00264B13"/>
    <w:rsid w:val="00266FF0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3BB6"/>
    <w:rsid w:val="005961BD"/>
    <w:rsid w:val="005A0DBA"/>
    <w:rsid w:val="005A287F"/>
    <w:rsid w:val="005A3F78"/>
    <w:rsid w:val="005A595F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410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179D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45FE"/>
    <w:rsid w:val="00827D1A"/>
    <w:rsid w:val="008339A1"/>
    <w:rsid w:val="008343E1"/>
    <w:rsid w:val="008369B1"/>
    <w:rsid w:val="00843494"/>
    <w:rsid w:val="00843E3A"/>
    <w:rsid w:val="008760EE"/>
    <w:rsid w:val="0088264A"/>
    <w:rsid w:val="00884AA2"/>
    <w:rsid w:val="00885941"/>
    <w:rsid w:val="00891C92"/>
    <w:rsid w:val="00897B29"/>
    <w:rsid w:val="008A0886"/>
    <w:rsid w:val="008B00DA"/>
    <w:rsid w:val="008B292F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7740B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24548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1160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5533D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3166"/>
    <w:rsid w:val="00D35D11"/>
    <w:rsid w:val="00D363FC"/>
    <w:rsid w:val="00D41AD7"/>
    <w:rsid w:val="00D42591"/>
    <w:rsid w:val="00D5650E"/>
    <w:rsid w:val="00D56EE1"/>
    <w:rsid w:val="00D66FD8"/>
    <w:rsid w:val="00D7428D"/>
    <w:rsid w:val="00D85340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1AAD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A6F05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0DC1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900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174</cp:revision>
  <cp:lastPrinted>2017-08-09T15:23:00Z</cp:lastPrinted>
  <dcterms:created xsi:type="dcterms:W3CDTF">2017-08-09T15:28:00Z</dcterms:created>
  <dcterms:modified xsi:type="dcterms:W3CDTF">2022-04-29T15:30:00Z</dcterms:modified>
</cp:coreProperties>
</file>