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D0B8C" w:rsidRPr="00602091" w:rsidRDefault="00550BAA" w:rsidP="00602091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 </w:t>
      </w:r>
      <w:r>
        <w:rPr>
          <w:b w:val="0"/>
          <w:noProof/>
          <w:sz w:val="32"/>
        </w:rPr>
        <w:t xml:space="preserve">   </w:t>
      </w:r>
      <w:r w:rsidR="005A287F">
        <w:rPr>
          <w:b w:val="0"/>
          <w:noProof/>
          <w:sz w:val="32"/>
        </w:rPr>
        <w:t xml:space="preserve">                   </w:t>
      </w:r>
      <w:r w:rsidR="00602091">
        <w:t>ELETRONEUROMIOGRAFIA</w:t>
      </w:r>
    </w:p>
    <w:p w:rsidR="007D0B8C" w:rsidRDefault="007D0B8C" w:rsidP="007D0B8C">
      <w:pPr>
        <w:rPr>
          <w:sz w:val="32"/>
        </w:rPr>
      </w:pPr>
    </w:p>
    <w:p w:rsidR="005159F8" w:rsidRDefault="005159F8" w:rsidP="007D0B8C">
      <w:pPr>
        <w:rPr>
          <w:sz w:val="32"/>
        </w:rPr>
      </w:pPr>
    </w:p>
    <w:p w:rsidR="008814D6" w:rsidRPr="008814D6" w:rsidRDefault="008814D6" w:rsidP="00800A06">
      <w:pPr>
        <w:ind w:left="720" w:hanging="720"/>
        <w:rPr>
          <w:sz w:val="32"/>
          <w:szCs w:val="32"/>
        </w:rPr>
      </w:pPr>
      <w:r w:rsidRPr="008814D6">
        <w:rPr>
          <w:sz w:val="32"/>
          <w:szCs w:val="32"/>
        </w:rPr>
        <w:t xml:space="preserve">PACIENTE: </w:t>
      </w:r>
      <w:r w:rsidR="0036584B" w:rsidRPr="0036584B">
        <w:rPr>
          <w:sz w:val="32"/>
          <w:szCs w:val="32"/>
        </w:rPr>
        <w:t>Adriano Tomaz Ferreira de Souza</w:t>
      </w:r>
    </w:p>
    <w:p w:rsidR="008814D6" w:rsidRPr="008814D6" w:rsidRDefault="008814D6" w:rsidP="008814D6">
      <w:pPr>
        <w:rPr>
          <w:sz w:val="32"/>
          <w:szCs w:val="32"/>
        </w:rPr>
      </w:pPr>
      <w:r w:rsidRPr="008814D6">
        <w:rPr>
          <w:sz w:val="32"/>
          <w:szCs w:val="32"/>
        </w:rPr>
        <w:t xml:space="preserve">IDADE: </w:t>
      </w:r>
      <w:r w:rsidR="0036584B">
        <w:rPr>
          <w:sz w:val="32"/>
          <w:szCs w:val="32"/>
        </w:rPr>
        <w:t>37</w:t>
      </w:r>
      <w:r w:rsidR="00774607">
        <w:rPr>
          <w:sz w:val="32"/>
          <w:szCs w:val="32"/>
        </w:rPr>
        <w:t>3</w:t>
      </w:r>
      <w:r w:rsidR="003340AD">
        <w:rPr>
          <w:sz w:val="32"/>
          <w:szCs w:val="32"/>
        </w:rPr>
        <w:t xml:space="preserve"> </w:t>
      </w:r>
      <w:r w:rsidRPr="008814D6">
        <w:rPr>
          <w:sz w:val="32"/>
          <w:szCs w:val="32"/>
        </w:rPr>
        <w:t xml:space="preserve">anos SEXO: </w:t>
      </w:r>
      <w:r w:rsidR="00766190">
        <w:rPr>
          <w:sz w:val="32"/>
          <w:szCs w:val="32"/>
        </w:rPr>
        <w:t>M</w:t>
      </w:r>
      <w:r w:rsidRPr="008814D6">
        <w:rPr>
          <w:sz w:val="32"/>
          <w:szCs w:val="32"/>
        </w:rPr>
        <w:t xml:space="preserve">                     </w:t>
      </w:r>
    </w:p>
    <w:p w:rsidR="00280C3F" w:rsidRDefault="008814D6" w:rsidP="008814D6">
      <w:pPr>
        <w:rPr>
          <w:sz w:val="32"/>
          <w:szCs w:val="32"/>
        </w:rPr>
      </w:pPr>
      <w:r w:rsidRPr="008814D6">
        <w:rPr>
          <w:sz w:val="32"/>
          <w:szCs w:val="32"/>
        </w:rPr>
        <w:t xml:space="preserve">DATA DO EXAME: </w:t>
      </w:r>
      <w:r w:rsidR="00B26152">
        <w:rPr>
          <w:sz w:val="32"/>
          <w:szCs w:val="32"/>
        </w:rPr>
        <w:t>2</w:t>
      </w:r>
      <w:r w:rsidR="0036584B">
        <w:rPr>
          <w:sz w:val="32"/>
          <w:szCs w:val="32"/>
        </w:rPr>
        <w:t>0</w:t>
      </w:r>
      <w:bookmarkStart w:id="0" w:name="_GoBack"/>
      <w:bookmarkEnd w:id="0"/>
      <w:r w:rsidR="00354197">
        <w:rPr>
          <w:sz w:val="32"/>
          <w:szCs w:val="32"/>
        </w:rPr>
        <w:t xml:space="preserve"> abr. 22</w:t>
      </w:r>
    </w:p>
    <w:p w:rsidR="00EF279F" w:rsidRDefault="00EF279F" w:rsidP="008814D6">
      <w:pPr>
        <w:rPr>
          <w:sz w:val="32"/>
          <w:szCs w:val="32"/>
        </w:rPr>
      </w:pPr>
      <w:r>
        <w:rPr>
          <w:sz w:val="32"/>
          <w:szCs w:val="32"/>
        </w:rPr>
        <w:t>SEGMENTO ESTUDADO:Membros inferiores</w:t>
      </w:r>
    </w:p>
    <w:p w:rsidR="007D0B8C" w:rsidRDefault="007D0CC9" w:rsidP="007D0B8C">
      <w:pPr>
        <w:rPr>
          <w:sz w:val="32"/>
        </w:rPr>
      </w:pPr>
      <w:r w:rsidRPr="007D0CC9">
        <w:rPr>
          <w:sz w:val="32"/>
          <w:szCs w:val="32"/>
        </w:rPr>
        <w:cr/>
      </w:r>
    </w:p>
    <w:p w:rsidR="007D0B8C" w:rsidRDefault="007D0B8C" w:rsidP="007D0B8C">
      <w:pPr>
        <w:rPr>
          <w:sz w:val="32"/>
        </w:rPr>
      </w:pPr>
      <w:r>
        <w:rPr>
          <w:sz w:val="32"/>
        </w:rPr>
        <w:t>RELATÓRIO:</w:t>
      </w:r>
    </w:p>
    <w:p w:rsidR="007D0B8C" w:rsidRDefault="007D0B8C" w:rsidP="007D0B8C">
      <w:pPr>
        <w:jc w:val="both"/>
        <w:rPr>
          <w:sz w:val="32"/>
        </w:rPr>
      </w:pPr>
      <w:r>
        <w:rPr>
          <w:sz w:val="32"/>
        </w:rPr>
        <w:t>As velocidades de condução nervosa sensitiva estão normais nos nervos examinados.</w:t>
      </w:r>
    </w:p>
    <w:p w:rsidR="007D0B8C" w:rsidRDefault="007D0B8C" w:rsidP="007D0B8C">
      <w:pPr>
        <w:jc w:val="both"/>
        <w:rPr>
          <w:sz w:val="32"/>
        </w:rPr>
      </w:pPr>
      <w:r>
        <w:rPr>
          <w:sz w:val="32"/>
        </w:rPr>
        <w:t>As amplitudes dos potenciais de ação composto sensitivo estão normais nos nervos examinados.</w:t>
      </w:r>
    </w:p>
    <w:p w:rsidR="007D0B8C" w:rsidRDefault="007D0B8C" w:rsidP="007D0B8C">
      <w:pPr>
        <w:jc w:val="both"/>
        <w:rPr>
          <w:sz w:val="32"/>
        </w:rPr>
      </w:pPr>
      <w:r>
        <w:rPr>
          <w:sz w:val="32"/>
        </w:rPr>
        <w:t>As velocidades de condução nervosa motora estão normais nos nervos examinados.</w:t>
      </w:r>
    </w:p>
    <w:p w:rsidR="007D0B8C" w:rsidRDefault="007D0B8C" w:rsidP="007D0B8C">
      <w:pPr>
        <w:jc w:val="both"/>
        <w:rPr>
          <w:sz w:val="32"/>
        </w:rPr>
      </w:pPr>
      <w:r>
        <w:rPr>
          <w:sz w:val="32"/>
        </w:rPr>
        <w:t>As amplitudes dos potenciais de ação composto motor estão normais nos nervos examinados.</w:t>
      </w:r>
    </w:p>
    <w:p w:rsidR="007D0B8C" w:rsidRDefault="001D05A5" w:rsidP="007D0B8C">
      <w:pPr>
        <w:jc w:val="both"/>
        <w:rPr>
          <w:sz w:val="32"/>
        </w:rPr>
      </w:pPr>
      <w:r>
        <w:rPr>
          <w:sz w:val="32"/>
        </w:rPr>
        <w:t>O</w:t>
      </w:r>
      <w:r w:rsidR="001B2137">
        <w:rPr>
          <w:sz w:val="32"/>
        </w:rPr>
        <w:t xml:space="preserve"> reflexo H</w:t>
      </w:r>
      <w:r w:rsidR="007D0B8C">
        <w:rPr>
          <w:sz w:val="32"/>
        </w:rPr>
        <w:t xml:space="preserve">, obtida no nervo </w:t>
      </w:r>
      <w:r w:rsidR="001B2137">
        <w:rPr>
          <w:sz w:val="32"/>
        </w:rPr>
        <w:t>nervo tibial D e E</w:t>
      </w:r>
      <w:r w:rsidR="007D0B8C">
        <w:rPr>
          <w:sz w:val="32"/>
        </w:rPr>
        <w:t xml:space="preserve">, está normal bilateralmente. </w:t>
      </w:r>
    </w:p>
    <w:p w:rsidR="007D0B8C" w:rsidRDefault="007D0B8C" w:rsidP="007D0B8C">
      <w:pPr>
        <w:jc w:val="both"/>
        <w:rPr>
          <w:sz w:val="32"/>
        </w:rPr>
      </w:pPr>
      <w:r>
        <w:rPr>
          <w:sz w:val="32"/>
        </w:rPr>
        <w:t>Os eletromiogramas estão normais nos músculos examinados.</w:t>
      </w:r>
    </w:p>
    <w:p w:rsidR="007D0B8C" w:rsidRDefault="007D0B8C" w:rsidP="007D0B8C">
      <w:pPr>
        <w:jc w:val="both"/>
        <w:rPr>
          <w:sz w:val="32"/>
        </w:rPr>
      </w:pPr>
    </w:p>
    <w:p w:rsidR="007D0B8C" w:rsidRDefault="007D0B8C" w:rsidP="007D0B8C">
      <w:pPr>
        <w:rPr>
          <w:sz w:val="32"/>
        </w:rPr>
      </w:pPr>
    </w:p>
    <w:p w:rsidR="007D0B8C" w:rsidRDefault="007D0B8C" w:rsidP="007D0B8C">
      <w:pPr>
        <w:rPr>
          <w:sz w:val="32"/>
        </w:rPr>
      </w:pPr>
      <w:r>
        <w:rPr>
          <w:sz w:val="32"/>
        </w:rPr>
        <w:t>CONCLUSÃO:</w:t>
      </w:r>
    </w:p>
    <w:p w:rsidR="007D0B8C" w:rsidRDefault="007D0B8C" w:rsidP="00725825">
      <w:pPr>
        <w:rPr>
          <w:sz w:val="32"/>
        </w:rPr>
      </w:pPr>
      <w:r>
        <w:rPr>
          <w:sz w:val="32"/>
        </w:rPr>
        <w:t xml:space="preserve">Eletroneuromiografia </w:t>
      </w:r>
      <w:r w:rsidR="00F72E44">
        <w:rPr>
          <w:sz w:val="32"/>
        </w:rPr>
        <w:t>dentro dos limites normais</w:t>
      </w:r>
      <w:r w:rsidR="004E6504">
        <w:rPr>
          <w:sz w:val="32"/>
        </w:rPr>
        <w:t xml:space="preserve"> </w:t>
      </w:r>
      <w:r w:rsidR="00847804">
        <w:rPr>
          <w:sz w:val="32"/>
        </w:rPr>
        <w:t>.</w:t>
      </w:r>
    </w:p>
    <w:p w:rsidR="007D0B8C" w:rsidRPr="0023538D" w:rsidRDefault="0023538D" w:rsidP="007D0B8C">
      <w:pPr>
        <w:rPr>
          <w:sz w:val="24"/>
          <w:szCs w:val="24"/>
        </w:rPr>
      </w:pPr>
      <w:r w:rsidRPr="0023538D">
        <w:rPr>
          <w:sz w:val="24"/>
          <w:szCs w:val="24"/>
        </w:rPr>
        <w:t>Obs:O presente exame nao detecta acometimento de fibras finas.</w:t>
      </w:r>
    </w:p>
    <w:p w:rsidR="007D0B8C" w:rsidRDefault="007D0B8C" w:rsidP="007D0B8C">
      <w:pPr>
        <w:rPr>
          <w:sz w:val="32"/>
        </w:rPr>
      </w:pPr>
    </w:p>
    <w:p w:rsidR="00725825" w:rsidRDefault="00725825" w:rsidP="007D0B8C">
      <w:pPr>
        <w:rPr>
          <w:sz w:val="32"/>
        </w:rPr>
      </w:pPr>
    </w:p>
    <w:p w:rsidR="003340AD" w:rsidRDefault="003340AD" w:rsidP="007D0B8C">
      <w:pPr>
        <w:rPr>
          <w:sz w:val="32"/>
        </w:rPr>
      </w:pPr>
    </w:p>
    <w:p w:rsidR="007D0B8C" w:rsidRDefault="004D362D" w:rsidP="007D0B8C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           </w:t>
      </w:r>
      <w:r w:rsidR="007D0B8C">
        <w:rPr>
          <w:i/>
          <w:sz w:val="32"/>
        </w:rPr>
        <w:t xml:space="preserve">Dr. Cláudio Oppenheimer                 </w:t>
      </w:r>
    </w:p>
    <w:p w:rsidR="0052744F" w:rsidRPr="0098439D" w:rsidRDefault="0098439D" w:rsidP="007D0B8C">
      <w:pPr>
        <w:ind w:right="-99"/>
        <w:jc w:val="both"/>
        <w:rPr>
          <w:sz w:val="24"/>
          <w:szCs w:val="24"/>
        </w:rPr>
      </w:pPr>
      <w:r>
        <w:rPr>
          <w:i/>
          <w:sz w:val="24"/>
          <w:szCs w:val="24"/>
        </w:rPr>
        <w:t xml:space="preserve">   </w:t>
      </w:r>
      <w:r w:rsidR="004D362D">
        <w:rPr>
          <w:i/>
          <w:sz w:val="24"/>
          <w:szCs w:val="24"/>
        </w:rPr>
        <w:t xml:space="preserve">                                                                                              </w:t>
      </w:r>
      <w:r w:rsidR="007D0B8C" w:rsidRPr="0098439D">
        <w:rPr>
          <w:i/>
          <w:sz w:val="24"/>
          <w:szCs w:val="24"/>
        </w:rPr>
        <w:t>CRM</w:t>
      </w:r>
      <w:r w:rsidR="00260B56">
        <w:rPr>
          <w:i/>
          <w:sz w:val="24"/>
          <w:szCs w:val="24"/>
        </w:rPr>
        <w:t>SP</w:t>
      </w:r>
      <w:r w:rsidR="007D0B8C" w:rsidRPr="0098439D">
        <w:rPr>
          <w:i/>
          <w:sz w:val="24"/>
          <w:szCs w:val="24"/>
        </w:rPr>
        <w:t>:</w:t>
      </w:r>
      <w:r w:rsidR="00260B56">
        <w:rPr>
          <w:i/>
          <w:sz w:val="24"/>
          <w:szCs w:val="24"/>
        </w:rPr>
        <w:t>62357</w:t>
      </w:r>
      <w:r w:rsidRPr="0098439D">
        <w:rPr>
          <w:i/>
          <w:sz w:val="24"/>
          <w:szCs w:val="24"/>
        </w:rPr>
        <w:t xml:space="preserve"> CRM</w:t>
      </w:r>
      <w:r w:rsidR="00260B56">
        <w:rPr>
          <w:i/>
          <w:sz w:val="24"/>
          <w:szCs w:val="24"/>
        </w:rPr>
        <w:t>DF</w:t>
      </w:r>
      <w:r w:rsidRPr="0098439D">
        <w:rPr>
          <w:i/>
          <w:sz w:val="24"/>
          <w:szCs w:val="24"/>
        </w:rPr>
        <w:t>:</w:t>
      </w:r>
      <w:r w:rsidR="00260B56">
        <w:rPr>
          <w:i/>
          <w:sz w:val="24"/>
          <w:szCs w:val="24"/>
        </w:rPr>
        <w:t>11095</w:t>
      </w:r>
    </w:p>
    <w:sectPr w:rsidR="0052744F" w:rsidRPr="0098439D" w:rsidSect="00AB206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15F78" w:rsidRDefault="00115F78">
      <w:r>
        <w:separator/>
      </w:r>
    </w:p>
  </w:endnote>
  <w:endnote w:type="continuationSeparator" w:id="0">
    <w:p w:rsidR="00115F78" w:rsidRDefault="00115F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98439D" w:rsidRDefault="00115F78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98439D" w:rsidRPr="00DD60CB">
        <w:rPr>
          <w:rStyle w:val="Hyperlink"/>
          <w:b/>
        </w:rPr>
        <w:t>www.neurofis.com.br</w:t>
      </w:r>
    </w:hyperlink>
    <w:r w:rsidR="0098439D">
      <w:rPr>
        <w:b/>
      </w:rPr>
      <w:t xml:space="preserve">  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15F78" w:rsidRDefault="00115F78">
      <w:r>
        <w:separator/>
      </w:r>
    </w:p>
  </w:footnote>
  <w:footnote w:type="continuationSeparator" w:id="0">
    <w:p w:rsidR="00115F78" w:rsidRDefault="00115F7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7D0B8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1377"/>
    <w:rsid w:val="00001F30"/>
    <w:rsid w:val="00005B7E"/>
    <w:rsid w:val="00012041"/>
    <w:rsid w:val="000214E0"/>
    <w:rsid w:val="0002210D"/>
    <w:rsid w:val="0002663D"/>
    <w:rsid w:val="00027C63"/>
    <w:rsid w:val="00030D5E"/>
    <w:rsid w:val="0003426C"/>
    <w:rsid w:val="00042AF2"/>
    <w:rsid w:val="000443FD"/>
    <w:rsid w:val="000472D7"/>
    <w:rsid w:val="0005189C"/>
    <w:rsid w:val="000564B5"/>
    <w:rsid w:val="000570B1"/>
    <w:rsid w:val="00057A39"/>
    <w:rsid w:val="00060B2D"/>
    <w:rsid w:val="00066CE2"/>
    <w:rsid w:val="000813FD"/>
    <w:rsid w:val="00083949"/>
    <w:rsid w:val="00084973"/>
    <w:rsid w:val="0008602D"/>
    <w:rsid w:val="00090400"/>
    <w:rsid w:val="0009095B"/>
    <w:rsid w:val="00092021"/>
    <w:rsid w:val="00092223"/>
    <w:rsid w:val="000A02EE"/>
    <w:rsid w:val="000A5EE2"/>
    <w:rsid w:val="000A63E0"/>
    <w:rsid w:val="000B045D"/>
    <w:rsid w:val="000B0CB6"/>
    <w:rsid w:val="000B107C"/>
    <w:rsid w:val="000B1396"/>
    <w:rsid w:val="000C1C76"/>
    <w:rsid w:val="000C698E"/>
    <w:rsid w:val="000C73F4"/>
    <w:rsid w:val="000D6BC1"/>
    <w:rsid w:val="000E0672"/>
    <w:rsid w:val="000E27D9"/>
    <w:rsid w:val="000E2BD6"/>
    <w:rsid w:val="000E36C1"/>
    <w:rsid w:val="000E3C23"/>
    <w:rsid w:val="000F1EF6"/>
    <w:rsid w:val="000F2D87"/>
    <w:rsid w:val="000F58C2"/>
    <w:rsid w:val="000F65A3"/>
    <w:rsid w:val="000F6AFC"/>
    <w:rsid w:val="001000D2"/>
    <w:rsid w:val="00104703"/>
    <w:rsid w:val="00104D09"/>
    <w:rsid w:val="00111CAC"/>
    <w:rsid w:val="0011540D"/>
    <w:rsid w:val="00115F78"/>
    <w:rsid w:val="00123504"/>
    <w:rsid w:val="00123AD7"/>
    <w:rsid w:val="00123E00"/>
    <w:rsid w:val="001242BE"/>
    <w:rsid w:val="0012666E"/>
    <w:rsid w:val="00126E79"/>
    <w:rsid w:val="00132B9A"/>
    <w:rsid w:val="001374F4"/>
    <w:rsid w:val="00141872"/>
    <w:rsid w:val="00142E87"/>
    <w:rsid w:val="00144F72"/>
    <w:rsid w:val="00145308"/>
    <w:rsid w:val="001458B3"/>
    <w:rsid w:val="001471AE"/>
    <w:rsid w:val="00155754"/>
    <w:rsid w:val="00156C96"/>
    <w:rsid w:val="00156D56"/>
    <w:rsid w:val="001637EA"/>
    <w:rsid w:val="00163B6C"/>
    <w:rsid w:val="00166892"/>
    <w:rsid w:val="001712EF"/>
    <w:rsid w:val="00173521"/>
    <w:rsid w:val="001751E0"/>
    <w:rsid w:val="001758FA"/>
    <w:rsid w:val="0018140D"/>
    <w:rsid w:val="00186EB0"/>
    <w:rsid w:val="001952BE"/>
    <w:rsid w:val="0019710C"/>
    <w:rsid w:val="001A509C"/>
    <w:rsid w:val="001B0EF0"/>
    <w:rsid w:val="001B2137"/>
    <w:rsid w:val="001B3387"/>
    <w:rsid w:val="001B3A8B"/>
    <w:rsid w:val="001B6DDF"/>
    <w:rsid w:val="001C029D"/>
    <w:rsid w:val="001C04F5"/>
    <w:rsid w:val="001C0D5E"/>
    <w:rsid w:val="001C254A"/>
    <w:rsid w:val="001C3D97"/>
    <w:rsid w:val="001D05A5"/>
    <w:rsid w:val="001D21BF"/>
    <w:rsid w:val="001D2898"/>
    <w:rsid w:val="001D42FC"/>
    <w:rsid w:val="001D5E73"/>
    <w:rsid w:val="001D773A"/>
    <w:rsid w:val="001E0035"/>
    <w:rsid w:val="001E1CAA"/>
    <w:rsid w:val="001E30F5"/>
    <w:rsid w:val="001F0224"/>
    <w:rsid w:val="001F20EF"/>
    <w:rsid w:val="001F2907"/>
    <w:rsid w:val="001F4619"/>
    <w:rsid w:val="00200E0D"/>
    <w:rsid w:val="002013A6"/>
    <w:rsid w:val="0020308F"/>
    <w:rsid w:val="00206562"/>
    <w:rsid w:val="00212652"/>
    <w:rsid w:val="00212864"/>
    <w:rsid w:val="00215C54"/>
    <w:rsid w:val="00216057"/>
    <w:rsid w:val="00223391"/>
    <w:rsid w:val="00231F9F"/>
    <w:rsid w:val="00233DCF"/>
    <w:rsid w:val="0023538D"/>
    <w:rsid w:val="00235E72"/>
    <w:rsid w:val="002444B7"/>
    <w:rsid w:val="00245810"/>
    <w:rsid w:val="00251123"/>
    <w:rsid w:val="00252C81"/>
    <w:rsid w:val="00253599"/>
    <w:rsid w:val="00254CA6"/>
    <w:rsid w:val="002554D6"/>
    <w:rsid w:val="00260B56"/>
    <w:rsid w:val="00261CDB"/>
    <w:rsid w:val="00262AC2"/>
    <w:rsid w:val="00263B76"/>
    <w:rsid w:val="0026611E"/>
    <w:rsid w:val="0026641B"/>
    <w:rsid w:val="00267805"/>
    <w:rsid w:val="00274110"/>
    <w:rsid w:val="00274205"/>
    <w:rsid w:val="00280C3F"/>
    <w:rsid w:val="00281388"/>
    <w:rsid w:val="002844F1"/>
    <w:rsid w:val="00292282"/>
    <w:rsid w:val="00297DCF"/>
    <w:rsid w:val="002A148B"/>
    <w:rsid w:val="002A4E59"/>
    <w:rsid w:val="002A5536"/>
    <w:rsid w:val="002A7A34"/>
    <w:rsid w:val="002B2BF2"/>
    <w:rsid w:val="002B4C37"/>
    <w:rsid w:val="002C5EE1"/>
    <w:rsid w:val="002C7348"/>
    <w:rsid w:val="002D2A45"/>
    <w:rsid w:val="002D7192"/>
    <w:rsid w:val="002E2311"/>
    <w:rsid w:val="002E6D84"/>
    <w:rsid w:val="002F47C7"/>
    <w:rsid w:val="002F5459"/>
    <w:rsid w:val="002F7779"/>
    <w:rsid w:val="00302CF2"/>
    <w:rsid w:val="00303123"/>
    <w:rsid w:val="0030520D"/>
    <w:rsid w:val="0031172F"/>
    <w:rsid w:val="00312905"/>
    <w:rsid w:val="0031590A"/>
    <w:rsid w:val="003166B5"/>
    <w:rsid w:val="00320A16"/>
    <w:rsid w:val="00321000"/>
    <w:rsid w:val="00324315"/>
    <w:rsid w:val="0032658F"/>
    <w:rsid w:val="00331D08"/>
    <w:rsid w:val="003340AD"/>
    <w:rsid w:val="00334982"/>
    <w:rsid w:val="00335122"/>
    <w:rsid w:val="003440E9"/>
    <w:rsid w:val="003464A5"/>
    <w:rsid w:val="00346A6F"/>
    <w:rsid w:val="003478A4"/>
    <w:rsid w:val="00347D37"/>
    <w:rsid w:val="0035214A"/>
    <w:rsid w:val="00353148"/>
    <w:rsid w:val="00354197"/>
    <w:rsid w:val="00355153"/>
    <w:rsid w:val="0035696E"/>
    <w:rsid w:val="00364BA8"/>
    <w:rsid w:val="00364D2E"/>
    <w:rsid w:val="0036584B"/>
    <w:rsid w:val="00370680"/>
    <w:rsid w:val="0037160B"/>
    <w:rsid w:val="00376680"/>
    <w:rsid w:val="003828B1"/>
    <w:rsid w:val="00386D83"/>
    <w:rsid w:val="0039086F"/>
    <w:rsid w:val="00392DA5"/>
    <w:rsid w:val="00394445"/>
    <w:rsid w:val="003A19B2"/>
    <w:rsid w:val="003A5FF2"/>
    <w:rsid w:val="003B25AC"/>
    <w:rsid w:val="003C118F"/>
    <w:rsid w:val="003C367D"/>
    <w:rsid w:val="003C612B"/>
    <w:rsid w:val="003C7273"/>
    <w:rsid w:val="003D31A4"/>
    <w:rsid w:val="003D4D5A"/>
    <w:rsid w:val="003D6BA4"/>
    <w:rsid w:val="003E2928"/>
    <w:rsid w:val="003E62B7"/>
    <w:rsid w:val="003F1F19"/>
    <w:rsid w:val="00401261"/>
    <w:rsid w:val="004047C3"/>
    <w:rsid w:val="00415BAB"/>
    <w:rsid w:val="00415F4E"/>
    <w:rsid w:val="00417C23"/>
    <w:rsid w:val="00417C29"/>
    <w:rsid w:val="0042180D"/>
    <w:rsid w:val="00425423"/>
    <w:rsid w:val="004272C3"/>
    <w:rsid w:val="0043017C"/>
    <w:rsid w:val="00431455"/>
    <w:rsid w:val="00431888"/>
    <w:rsid w:val="00433CF2"/>
    <w:rsid w:val="00436B13"/>
    <w:rsid w:val="00440B93"/>
    <w:rsid w:val="00445326"/>
    <w:rsid w:val="00452D3A"/>
    <w:rsid w:val="00455A59"/>
    <w:rsid w:val="0045650A"/>
    <w:rsid w:val="00461C14"/>
    <w:rsid w:val="00463583"/>
    <w:rsid w:val="00471880"/>
    <w:rsid w:val="00473ED6"/>
    <w:rsid w:val="00480A49"/>
    <w:rsid w:val="00480B48"/>
    <w:rsid w:val="004814DC"/>
    <w:rsid w:val="00483F33"/>
    <w:rsid w:val="00492AF0"/>
    <w:rsid w:val="00492C21"/>
    <w:rsid w:val="00495E85"/>
    <w:rsid w:val="004A1903"/>
    <w:rsid w:val="004A5732"/>
    <w:rsid w:val="004B76B6"/>
    <w:rsid w:val="004B7D18"/>
    <w:rsid w:val="004C3B06"/>
    <w:rsid w:val="004D08AE"/>
    <w:rsid w:val="004D1406"/>
    <w:rsid w:val="004D26FD"/>
    <w:rsid w:val="004D362D"/>
    <w:rsid w:val="004D4F34"/>
    <w:rsid w:val="004D7CFA"/>
    <w:rsid w:val="004E4221"/>
    <w:rsid w:val="004E6504"/>
    <w:rsid w:val="004F5F25"/>
    <w:rsid w:val="00500DC1"/>
    <w:rsid w:val="00503018"/>
    <w:rsid w:val="005045CA"/>
    <w:rsid w:val="00506B45"/>
    <w:rsid w:val="005115DC"/>
    <w:rsid w:val="005133A7"/>
    <w:rsid w:val="00513692"/>
    <w:rsid w:val="005151E6"/>
    <w:rsid w:val="0051590B"/>
    <w:rsid w:val="005159F8"/>
    <w:rsid w:val="00522B9A"/>
    <w:rsid w:val="00524FD6"/>
    <w:rsid w:val="00526164"/>
    <w:rsid w:val="0052707F"/>
    <w:rsid w:val="0052744F"/>
    <w:rsid w:val="00530F9C"/>
    <w:rsid w:val="00531585"/>
    <w:rsid w:val="00540AFD"/>
    <w:rsid w:val="00544999"/>
    <w:rsid w:val="00550BAA"/>
    <w:rsid w:val="005538AA"/>
    <w:rsid w:val="005548BD"/>
    <w:rsid w:val="00557AE8"/>
    <w:rsid w:val="00563081"/>
    <w:rsid w:val="005643D0"/>
    <w:rsid w:val="005678DB"/>
    <w:rsid w:val="00567B65"/>
    <w:rsid w:val="00567FB8"/>
    <w:rsid w:val="00571EB1"/>
    <w:rsid w:val="00575B4A"/>
    <w:rsid w:val="00575E60"/>
    <w:rsid w:val="00575E6D"/>
    <w:rsid w:val="0057622E"/>
    <w:rsid w:val="00576F76"/>
    <w:rsid w:val="00584F83"/>
    <w:rsid w:val="005854F9"/>
    <w:rsid w:val="00586922"/>
    <w:rsid w:val="00591D93"/>
    <w:rsid w:val="00593255"/>
    <w:rsid w:val="00597F01"/>
    <w:rsid w:val="005A2334"/>
    <w:rsid w:val="005A287F"/>
    <w:rsid w:val="005A69B0"/>
    <w:rsid w:val="005A7E14"/>
    <w:rsid w:val="005B1037"/>
    <w:rsid w:val="005B43C9"/>
    <w:rsid w:val="005B5C81"/>
    <w:rsid w:val="005B5CC7"/>
    <w:rsid w:val="005B5FB9"/>
    <w:rsid w:val="005C348B"/>
    <w:rsid w:val="005C47C9"/>
    <w:rsid w:val="005D1CE6"/>
    <w:rsid w:val="005D3727"/>
    <w:rsid w:val="005D426D"/>
    <w:rsid w:val="005D483D"/>
    <w:rsid w:val="005E4A23"/>
    <w:rsid w:val="005E6377"/>
    <w:rsid w:val="005E6553"/>
    <w:rsid w:val="005F0B41"/>
    <w:rsid w:val="005F1F5C"/>
    <w:rsid w:val="005F52D4"/>
    <w:rsid w:val="005F587C"/>
    <w:rsid w:val="00600E61"/>
    <w:rsid w:val="00600F9F"/>
    <w:rsid w:val="00601A21"/>
    <w:rsid w:val="00602091"/>
    <w:rsid w:val="00603EA1"/>
    <w:rsid w:val="0060601F"/>
    <w:rsid w:val="0060681D"/>
    <w:rsid w:val="00613BA3"/>
    <w:rsid w:val="006169C4"/>
    <w:rsid w:val="006205AF"/>
    <w:rsid w:val="00620B89"/>
    <w:rsid w:val="006213F6"/>
    <w:rsid w:val="00623630"/>
    <w:rsid w:val="006249A6"/>
    <w:rsid w:val="00625F96"/>
    <w:rsid w:val="00632AD9"/>
    <w:rsid w:val="00635459"/>
    <w:rsid w:val="00637F4D"/>
    <w:rsid w:val="00653498"/>
    <w:rsid w:val="00656D54"/>
    <w:rsid w:val="00657672"/>
    <w:rsid w:val="0066020F"/>
    <w:rsid w:val="00664F10"/>
    <w:rsid w:val="00664F8E"/>
    <w:rsid w:val="00665244"/>
    <w:rsid w:val="00671CC9"/>
    <w:rsid w:val="00676EA3"/>
    <w:rsid w:val="00677115"/>
    <w:rsid w:val="00680517"/>
    <w:rsid w:val="00681D7E"/>
    <w:rsid w:val="00682896"/>
    <w:rsid w:val="006855E9"/>
    <w:rsid w:val="00685892"/>
    <w:rsid w:val="00690F94"/>
    <w:rsid w:val="00692E5B"/>
    <w:rsid w:val="00693431"/>
    <w:rsid w:val="006A2AC2"/>
    <w:rsid w:val="006A2ACB"/>
    <w:rsid w:val="006A56DA"/>
    <w:rsid w:val="006B10D3"/>
    <w:rsid w:val="006B4C9A"/>
    <w:rsid w:val="006B576A"/>
    <w:rsid w:val="006C6C1F"/>
    <w:rsid w:val="006C7916"/>
    <w:rsid w:val="006D0ADD"/>
    <w:rsid w:val="006D1654"/>
    <w:rsid w:val="006D1DFA"/>
    <w:rsid w:val="006D3D54"/>
    <w:rsid w:val="006D3ED5"/>
    <w:rsid w:val="006D6AC3"/>
    <w:rsid w:val="006E0668"/>
    <w:rsid w:val="006E0713"/>
    <w:rsid w:val="006E16BB"/>
    <w:rsid w:val="006E1CD6"/>
    <w:rsid w:val="006E2DB9"/>
    <w:rsid w:val="006E2F06"/>
    <w:rsid w:val="006E6D63"/>
    <w:rsid w:val="006F0253"/>
    <w:rsid w:val="006F4674"/>
    <w:rsid w:val="006F4F6E"/>
    <w:rsid w:val="006F504E"/>
    <w:rsid w:val="006F7A07"/>
    <w:rsid w:val="00700F3A"/>
    <w:rsid w:val="00702385"/>
    <w:rsid w:val="0071370D"/>
    <w:rsid w:val="00714B14"/>
    <w:rsid w:val="00716E0F"/>
    <w:rsid w:val="00725825"/>
    <w:rsid w:val="00731118"/>
    <w:rsid w:val="00732AC6"/>
    <w:rsid w:val="007358DF"/>
    <w:rsid w:val="00735DDA"/>
    <w:rsid w:val="0073606F"/>
    <w:rsid w:val="0073646E"/>
    <w:rsid w:val="007406F7"/>
    <w:rsid w:val="00746B52"/>
    <w:rsid w:val="00752D6E"/>
    <w:rsid w:val="0075428E"/>
    <w:rsid w:val="00756F31"/>
    <w:rsid w:val="007625AB"/>
    <w:rsid w:val="00762DB6"/>
    <w:rsid w:val="00764141"/>
    <w:rsid w:val="007642BC"/>
    <w:rsid w:val="00764F53"/>
    <w:rsid w:val="00765B2D"/>
    <w:rsid w:val="00766190"/>
    <w:rsid w:val="00766C36"/>
    <w:rsid w:val="00774607"/>
    <w:rsid w:val="00775DC0"/>
    <w:rsid w:val="00777128"/>
    <w:rsid w:val="00780156"/>
    <w:rsid w:val="007832CF"/>
    <w:rsid w:val="007856C1"/>
    <w:rsid w:val="00787B40"/>
    <w:rsid w:val="00791A6B"/>
    <w:rsid w:val="0079761C"/>
    <w:rsid w:val="007A1CE7"/>
    <w:rsid w:val="007A5286"/>
    <w:rsid w:val="007A59D1"/>
    <w:rsid w:val="007A5EA8"/>
    <w:rsid w:val="007B170A"/>
    <w:rsid w:val="007B27F2"/>
    <w:rsid w:val="007B4831"/>
    <w:rsid w:val="007B763A"/>
    <w:rsid w:val="007C0721"/>
    <w:rsid w:val="007C1960"/>
    <w:rsid w:val="007C30EB"/>
    <w:rsid w:val="007C684A"/>
    <w:rsid w:val="007C774F"/>
    <w:rsid w:val="007D0B8C"/>
    <w:rsid w:val="007D0CC9"/>
    <w:rsid w:val="007D272C"/>
    <w:rsid w:val="007D4648"/>
    <w:rsid w:val="007D56A7"/>
    <w:rsid w:val="007D5A3E"/>
    <w:rsid w:val="007E015C"/>
    <w:rsid w:val="007E6472"/>
    <w:rsid w:val="007E7F4F"/>
    <w:rsid w:val="007F215D"/>
    <w:rsid w:val="007F255E"/>
    <w:rsid w:val="007F2D34"/>
    <w:rsid w:val="007F2EBE"/>
    <w:rsid w:val="008006DA"/>
    <w:rsid w:val="00800A06"/>
    <w:rsid w:val="00801C12"/>
    <w:rsid w:val="00802BBB"/>
    <w:rsid w:val="00803CB3"/>
    <w:rsid w:val="00803FEA"/>
    <w:rsid w:val="00804A19"/>
    <w:rsid w:val="00804B3A"/>
    <w:rsid w:val="00807A56"/>
    <w:rsid w:val="008111F7"/>
    <w:rsid w:val="00817C8B"/>
    <w:rsid w:val="00824D64"/>
    <w:rsid w:val="00824EB5"/>
    <w:rsid w:val="0082592C"/>
    <w:rsid w:val="00827836"/>
    <w:rsid w:val="0083468C"/>
    <w:rsid w:val="008361BC"/>
    <w:rsid w:val="00841870"/>
    <w:rsid w:val="008432BE"/>
    <w:rsid w:val="00843FCB"/>
    <w:rsid w:val="00844A44"/>
    <w:rsid w:val="00844D7F"/>
    <w:rsid w:val="00847804"/>
    <w:rsid w:val="00852048"/>
    <w:rsid w:val="0085666D"/>
    <w:rsid w:val="00856E1F"/>
    <w:rsid w:val="008605CC"/>
    <w:rsid w:val="00863A6E"/>
    <w:rsid w:val="008658D6"/>
    <w:rsid w:val="00880F72"/>
    <w:rsid w:val="008814D6"/>
    <w:rsid w:val="00882859"/>
    <w:rsid w:val="00894957"/>
    <w:rsid w:val="008A5ED9"/>
    <w:rsid w:val="008B085E"/>
    <w:rsid w:val="008B7956"/>
    <w:rsid w:val="008D00F9"/>
    <w:rsid w:val="008D1AF5"/>
    <w:rsid w:val="008D2DA7"/>
    <w:rsid w:val="008D33B3"/>
    <w:rsid w:val="008D3DA8"/>
    <w:rsid w:val="008D449A"/>
    <w:rsid w:val="008D57A2"/>
    <w:rsid w:val="008D5F81"/>
    <w:rsid w:val="008D5FE1"/>
    <w:rsid w:val="008D69CD"/>
    <w:rsid w:val="008E0041"/>
    <w:rsid w:val="008E1C18"/>
    <w:rsid w:val="008E1DD8"/>
    <w:rsid w:val="008E3FF4"/>
    <w:rsid w:val="008E4DB6"/>
    <w:rsid w:val="008E5D9B"/>
    <w:rsid w:val="008F5A76"/>
    <w:rsid w:val="008F5AEF"/>
    <w:rsid w:val="008F6E09"/>
    <w:rsid w:val="008F72F2"/>
    <w:rsid w:val="009064DA"/>
    <w:rsid w:val="00907E9C"/>
    <w:rsid w:val="0091076E"/>
    <w:rsid w:val="00910C4D"/>
    <w:rsid w:val="00910FCA"/>
    <w:rsid w:val="009130F0"/>
    <w:rsid w:val="00913C90"/>
    <w:rsid w:val="009141FE"/>
    <w:rsid w:val="00920394"/>
    <w:rsid w:val="00923540"/>
    <w:rsid w:val="00924F6E"/>
    <w:rsid w:val="009268FA"/>
    <w:rsid w:val="009269D0"/>
    <w:rsid w:val="0092711A"/>
    <w:rsid w:val="0092730C"/>
    <w:rsid w:val="00943508"/>
    <w:rsid w:val="00944525"/>
    <w:rsid w:val="009456A6"/>
    <w:rsid w:val="00946BC5"/>
    <w:rsid w:val="009548A3"/>
    <w:rsid w:val="0096075C"/>
    <w:rsid w:val="00961103"/>
    <w:rsid w:val="00963C5B"/>
    <w:rsid w:val="00972BB4"/>
    <w:rsid w:val="00973451"/>
    <w:rsid w:val="009757D2"/>
    <w:rsid w:val="0098084D"/>
    <w:rsid w:val="00980945"/>
    <w:rsid w:val="00981F11"/>
    <w:rsid w:val="009835DB"/>
    <w:rsid w:val="0098439D"/>
    <w:rsid w:val="009857B5"/>
    <w:rsid w:val="00991490"/>
    <w:rsid w:val="00992080"/>
    <w:rsid w:val="009921C7"/>
    <w:rsid w:val="0099279D"/>
    <w:rsid w:val="00992DB0"/>
    <w:rsid w:val="00993A7D"/>
    <w:rsid w:val="00993D9E"/>
    <w:rsid w:val="009A017E"/>
    <w:rsid w:val="009A1056"/>
    <w:rsid w:val="009A196C"/>
    <w:rsid w:val="009A27A9"/>
    <w:rsid w:val="009A3F1B"/>
    <w:rsid w:val="009B29A4"/>
    <w:rsid w:val="009B2DCE"/>
    <w:rsid w:val="009B49C9"/>
    <w:rsid w:val="009B65D8"/>
    <w:rsid w:val="009B6A1E"/>
    <w:rsid w:val="009B7CAA"/>
    <w:rsid w:val="009C6CB5"/>
    <w:rsid w:val="009C7549"/>
    <w:rsid w:val="009D04E8"/>
    <w:rsid w:val="009D111D"/>
    <w:rsid w:val="009D1EAC"/>
    <w:rsid w:val="009D233D"/>
    <w:rsid w:val="009D60EE"/>
    <w:rsid w:val="009E0762"/>
    <w:rsid w:val="009E0C78"/>
    <w:rsid w:val="009E0CA0"/>
    <w:rsid w:val="009E2004"/>
    <w:rsid w:val="009E3FE3"/>
    <w:rsid w:val="009E4C8E"/>
    <w:rsid w:val="009F7ACC"/>
    <w:rsid w:val="00A013E6"/>
    <w:rsid w:val="00A02923"/>
    <w:rsid w:val="00A05F2A"/>
    <w:rsid w:val="00A0651C"/>
    <w:rsid w:val="00A20C7B"/>
    <w:rsid w:val="00A21423"/>
    <w:rsid w:val="00A214E6"/>
    <w:rsid w:val="00A3249D"/>
    <w:rsid w:val="00A32EE5"/>
    <w:rsid w:val="00A330E1"/>
    <w:rsid w:val="00A34733"/>
    <w:rsid w:val="00A36648"/>
    <w:rsid w:val="00A37E63"/>
    <w:rsid w:val="00A419C4"/>
    <w:rsid w:val="00A46E37"/>
    <w:rsid w:val="00A52062"/>
    <w:rsid w:val="00A5282F"/>
    <w:rsid w:val="00A52B91"/>
    <w:rsid w:val="00A53D4D"/>
    <w:rsid w:val="00A61B96"/>
    <w:rsid w:val="00A64043"/>
    <w:rsid w:val="00A64D52"/>
    <w:rsid w:val="00A70B42"/>
    <w:rsid w:val="00A72E8D"/>
    <w:rsid w:val="00A74CB4"/>
    <w:rsid w:val="00A779B4"/>
    <w:rsid w:val="00A80822"/>
    <w:rsid w:val="00A81AB8"/>
    <w:rsid w:val="00A8714F"/>
    <w:rsid w:val="00A905DC"/>
    <w:rsid w:val="00A91208"/>
    <w:rsid w:val="00A91BA7"/>
    <w:rsid w:val="00A92515"/>
    <w:rsid w:val="00A951A3"/>
    <w:rsid w:val="00A9728E"/>
    <w:rsid w:val="00A97E52"/>
    <w:rsid w:val="00AA1ACB"/>
    <w:rsid w:val="00AA2E4F"/>
    <w:rsid w:val="00AA5256"/>
    <w:rsid w:val="00AB206D"/>
    <w:rsid w:val="00AB3C8E"/>
    <w:rsid w:val="00AB48CA"/>
    <w:rsid w:val="00AB59E9"/>
    <w:rsid w:val="00AB6309"/>
    <w:rsid w:val="00AB7BAD"/>
    <w:rsid w:val="00AC08BD"/>
    <w:rsid w:val="00AC1235"/>
    <w:rsid w:val="00AC30B3"/>
    <w:rsid w:val="00AC4D19"/>
    <w:rsid w:val="00AD30F1"/>
    <w:rsid w:val="00AD32EE"/>
    <w:rsid w:val="00AD4D3C"/>
    <w:rsid w:val="00AD52C7"/>
    <w:rsid w:val="00AE00F6"/>
    <w:rsid w:val="00AE01FF"/>
    <w:rsid w:val="00AE2F42"/>
    <w:rsid w:val="00AE596F"/>
    <w:rsid w:val="00AF06A3"/>
    <w:rsid w:val="00AF0F7F"/>
    <w:rsid w:val="00AF28E0"/>
    <w:rsid w:val="00AF2CB0"/>
    <w:rsid w:val="00AF45CE"/>
    <w:rsid w:val="00AF7ED3"/>
    <w:rsid w:val="00B0018F"/>
    <w:rsid w:val="00B00C25"/>
    <w:rsid w:val="00B02A0E"/>
    <w:rsid w:val="00B04247"/>
    <w:rsid w:val="00B05EF5"/>
    <w:rsid w:val="00B117C4"/>
    <w:rsid w:val="00B15818"/>
    <w:rsid w:val="00B17ED8"/>
    <w:rsid w:val="00B20653"/>
    <w:rsid w:val="00B24198"/>
    <w:rsid w:val="00B26152"/>
    <w:rsid w:val="00B31B8F"/>
    <w:rsid w:val="00B37087"/>
    <w:rsid w:val="00B416B6"/>
    <w:rsid w:val="00B4485C"/>
    <w:rsid w:val="00B44CD4"/>
    <w:rsid w:val="00B47D72"/>
    <w:rsid w:val="00B5523B"/>
    <w:rsid w:val="00B560A6"/>
    <w:rsid w:val="00B60F17"/>
    <w:rsid w:val="00B61B26"/>
    <w:rsid w:val="00B653D1"/>
    <w:rsid w:val="00B66DB0"/>
    <w:rsid w:val="00B66FCE"/>
    <w:rsid w:val="00B71290"/>
    <w:rsid w:val="00B7191B"/>
    <w:rsid w:val="00B73FA3"/>
    <w:rsid w:val="00B75B77"/>
    <w:rsid w:val="00B77114"/>
    <w:rsid w:val="00B77846"/>
    <w:rsid w:val="00B77C40"/>
    <w:rsid w:val="00B8150D"/>
    <w:rsid w:val="00B834BE"/>
    <w:rsid w:val="00B835CF"/>
    <w:rsid w:val="00B84C80"/>
    <w:rsid w:val="00B8540A"/>
    <w:rsid w:val="00B86731"/>
    <w:rsid w:val="00B875A3"/>
    <w:rsid w:val="00B87AE9"/>
    <w:rsid w:val="00B90312"/>
    <w:rsid w:val="00B916BC"/>
    <w:rsid w:val="00B93E9B"/>
    <w:rsid w:val="00B94B97"/>
    <w:rsid w:val="00B9513D"/>
    <w:rsid w:val="00B951D2"/>
    <w:rsid w:val="00B96D5D"/>
    <w:rsid w:val="00B97D2C"/>
    <w:rsid w:val="00BA1C8C"/>
    <w:rsid w:val="00BA3015"/>
    <w:rsid w:val="00BA63D6"/>
    <w:rsid w:val="00BA6F0D"/>
    <w:rsid w:val="00BB026C"/>
    <w:rsid w:val="00BB0AD5"/>
    <w:rsid w:val="00BB3E7F"/>
    <w:rsid w:val="00BB7164"/>
    <w:rsid w:val="00BB77A2"/>
    <w:rsid w:val="00BC0072"/>
    <w:rsid w:val="00BC0E33"/>
    <w:rsid w:val="00BC19BA"/>
    <w:rsid w:val="00BC20D8"/>
    <w:rsid w:val="00BC412C"/>
    <w:rsid w:val="00BC4EB5"/>
    <w:rsid w:val="00BC58C5"/>
    <w:rsid w:val="00BC7546"/>
    <w:rsid w:val="00BC7D3A"/>
    <w:rsid w:val="00BD1A59"/>
    <w:rsid w:val="00BD209C"/>
    <w:rsid w:val="00BD7E27"/>
    <w:rsid w:val="00BE0FD4"/>
    <w:rsid w:val="00BE3CE0"/>
    <w:rsid w:val="00BE6991"/>
    <w:rsid w:val="00BE761D"/>
    <w:rsid w:val="00BE7C47"/>
    <w:rsid w:val="00BF0C51"/>
    <w:rsid w:val="00BF119F"/>
    <w:rsid w:val="00BF455E"/>
    <w:rsid w:val="00BF4D7F"/>
    <w:rsid w:val="00BF72A2"/>
    <w:rsid w:val="00BF7EC3"/>
    <w:rsid w:val="00C01C38"/>
    <w:rsid w:val="00C03D04"/>
    <w:rsid w:val="00C04034"/>
    <w:rsid w:val="00C04FE1"/>
    <w:rsid w:val="00C1054A"/>
    <w:rsid w:val="00C13163"/>
    <w:rsid w:val="00C15078"/>
    <w:rsid w:val="00C152AF"/>
    <w:rsid w:val="00C156FF"/>
    <w:rsid w:val="00C176C5"/>
    <w:rsid w:val="00C238AA"/>
    <w:rsid w:val="00C23F80"/>
    <w:rsid w:val="00C300F6"/>
    <w:rsid w:val="00C32040"/>
    <w:rsid w:val="00C3401E"/>
    <w:rsid w:val="00C3749E"/>
    <w:rsid w:val="00C37795"/>
    <w:rsid w:val="00C40DA5"/>
    <w:rsid w:val="00C422EF"/>
    <w:rsid w:val="00C4515B"/>
    <w:rsid w:val="00C452A0"/>
    <w:rsid w:val="00C51DD1"/>
    <w:rsid w:val="00C73D03"/>
    <w:rsid w:val="00C8347F"/>
    <w:rsid w:val="00C852F2"/>
    <w:rsid w:val="00C865B5"/>
    <w:rsid w:val="00C90B29"/>
    <w:rsid w:val="00C93197"/>
    <w:rsid w:val="00C96CBE"/>
    <w:rsid w:val="00C977B0"/>
    <w:rsid w:val="00CA1748"/>
    <w:rsid w:val="00CA52B8"/>
    <w:rsid w:val="00CA5C4C"/>
    <w:rsid w:val="00CA603E"/>
    <w:rsid w:val="00CA69B9"/>
    <w:rsid w:val="00CA7861"/>
    <w:rsid w:val="00CA7A3E"/>
    <w:rsid w:val="00CB12E7"/>
    <w:rsid w:val="00CB17F3"/>
    <w:rsid w:val="00CB52FC"/>
    <w:rsid w:val="00CC335F"/>
    <w:rsid w:val="00CC7308"/>
    <w:rsid w:val="00CD0634"/>
    <w:rsid w:val="00CD1BBF"/>
    <w:rsid w:val="00CD7BED"/>
    <w:rsid w:val="00CE12CA"/>
    <w:rsid w:val="00CF20D1"/>
    <w:rsid w:val="00CF53C1"/>
    <w:rsid w:val="00CF75CF"/>
    <w:rsid w:val="00D016EC"/>
    <w:rsid w:val="00D01CD4"/>
    <w:rsid w:val="00D0608A"/>
    <w:rsid w:val="00D07930"/>
    <w:rsid w:val="00D07CA5"/>
    <w:rsid w:val="00D152AE"/>
    <w:rsid w:val="00D21D1F"/>
    <w:rsid w:val="00D24473"/>
    <w:rsid w:val="00D27FF6"/>
    <w:rsid w:val="00D32E6E"/>
    <w:rsid w:val="00D36C48"/>
    <w:rsid w:val="00D37B5F"/>
    <w:rsid w:val="00D43739"/>
    <w:rsid w:val="00D444DF"/>
    <w:rsid w:val="00D45A2E"/>
    <w:rsid w:val="00D45E4E"/>
    <w:rsid w:val="00D50BB7"/>
    <w:rsid w:val="00D51170"/>
    <w:rsid w:val="00D5773E"/>
    <w:rsid w:val="00D66F16"/>
    <w:rsid w:val="00D740E2"/>
    <w:rsid w:val="00D7655A"/>
    <w:rsid w:val="00D80387"/>
    <w:rsid w:val="00D82102"/>
    <w:rsid w:val="00D84092"/>
    <w:rsid w:val="00D903A3"/>
    <w:rsid w:val="00D916B4"/>
    <w:rsid w:val="00DA13AC"/>
    <w:rsid w:val="00DA605E"/>
    <w:rsid w:val="00DB0CB6"/>
    <w:rsid w:val="00DB2321"/>
    <w:rsid w:val="00DB6E30"/>
    <w:rsid w:val="00DB7024"/>
    <w:rsid w:val="00DB7B54"/>
    <w:rsid w:val="00DC6C58"/>
    <w:rsid w:val="00DD441C"/>
    <w:rsid w:val="00DE14E8"/>
    <w:rsid w:val="00DE65E5"/>
    <w:rsid w:val="00E00578"/>
    <w:rsid w:val="00E05410"/>
    <w:rsid w:val="00E06672"/>
    <w:rsid w:val="00E242A7"/>
    <w:rsid w:val="00E245BB"/>
    <w:rsid w:val="00E25BC5"/>
    <w:rsid w:val="00E265B9"/>
    <w:rsid w:val="00E2701C"/>
    <w:rsid w:val="00E270FF"/>
    <w:rsid w:val="00E35592"/>
    <w:rsid w:val="00E447E4"/>
    <w:rsid w:val="00E4565C"/>
    <w:rsid w:val="00E45B37"/>
    <w:rsid w:val="00E469E3"/>
    <w:rsid w:val="00E52465"/>
    <w:rsid w:val="00E529C7"/>
    <w:rsid w:val="00E6040D"/>
    <w:rsid w:val="00E605EF"/>
    <w:rsid w:val="00E62757"/>
    <w:rsid w:val="00E70D70"/>
    <w:rsid w:val="00E73E64"/>
    <w:rsid w:val="00E771BD"/>
    <w:rsid w:val="00E81EC6"/>
    <w:rsid w:val="00E826F9"/>
    <w:rsid w:val="00E830E2"/>
    <w:rsid w:val="00E83459"/>
    <w:rsid w:val="00E841AB"/>
    <w:rsid w:val="00E87D28"/>
    <w:rsid w:val="00E955AA"/>
    <w:rsid w:val="00EA0F31"/>
    <w:rsid w:val="00EA3395"/>
    <w:rsid w:val="00EA44FA"/>
    <w:rsid w:val="00EA54BB"/>
    <w:rsid w:val="00EB202B"/>
    <w:rsid w:val="00EB624A"/>
    <w:rsid w:val="00EB6A30"/>
    <w:rsid w:val="00EC10B8"/>
    <w:rsid w:val="00EC227A"/>
    <w:rsid w:val="00ED2372"/>
    <w:rsid w:val="00ED34C9"/>
    <w:rsid w:val="00ED41D6"/>
    <w:rsid w:val="00EE0439"/>
    <w:rsid w:val="00EE2563"/>
    <w:rsid w:val="00EE70A6"/>
    <w:rsid w:val="00EF279F"/>
    <w:rsid w:val="00EF47B9"/>
    <w:rsid w:val="00EF7838"/>
    <w:rsid w:val="00F05B3E"/>
    <w:rsid w:val="00F070DF"/>
    <w:rsid w:val="00F12D24"/>
    <w:rsid w:val="00F137A1"/>
    <w:rsid w:val="00F24998"/>
    <w:rsid w:val="00F25C38"/>
    <w:rsid w:val="00F26CA1"/>
    <w:rsid w:val="00F27EC8"/>
    <w:rsid w:val="00F33A2D"/>
    <w:rsid w:val="00F47092"/>
    <w:rsid w:val="00F5305E"/>
    <w:rsid w:val="00F54D35"/>
    <w:rsid w:val="00F5562B"/>
    <w:rsid w:val="00F55770"/>
    <w:rsid w:val="00F55C62"/>
    <w:rsid w:val="00F55D9B"/>
    <w:rsid w:val="00F5625A"/>
    <w:rsid w:val="00F56BB8"/>
    <w:rsid w:val="00F56EE7"/>
    <w:rsid w:val="00F60878"/>
    <w:rsid w:val="00F65A0D"/>
    <w:rsid w:val="00F663F2"/>
    <w:rsid w:val="00F72E44"/>
    <w:rsid w:val="00F7752E"/>
    <w:rsid w:val="00F8070F"/>
    <w:rsid w:val="00F90B56"/>
    <w:rsid w:val="00F90D0D"/>
    <w:rsid w:val="00F92AA0"/>
    <w:rsid w:val="00F93A6C"/>
    <w:rsid w:val="00F95972"/>
    <w:rsid w:val="00FA2D99"/>
    <w:rsid w:val="00FA35E0"/>
    <w:rsid w:val="00FB06CE"/>
    <w:rsid w:val="00FB1FCF"/>
    <w:rsid w:val="00FB3597"/>
    <w:rsid w:val="00FC1479"/>
    <w:rsid w:val="00FC4A42"/>
    <w:rsid w:val="00FC5428"/>
    <w:rsid w:val="00FD2A9F"/>
    <w:rsid w:val="00FD58C8"/>
    <w:rsid w:val="00FD71FF"/>
    <w:rsid w:val="00FE01EC"/>
    <w:rsid w:val="00FE5B59"/>
    <w:rsid w:val="00FE74AA"/>
    <w:rsid w:val="00FF219B"/>
    <w:rsid w:val="00FF2245"/>
    <w:rsid w:val="00FF468E"/>
    <w:rsid w:val="00FF4825"/>
    <w:rsid w:val="00FF4858"/>
    <w:rsid w:val="00FF67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B206D"/>
  </w:style>
  <w:style w:type="paragraph" w:styleId="Heading1">
    <w:name w:val="heading 1"/>
    <w:basedOn w:val="Basedettulo"/>
    <w:next w:val="BodyText"/>
    <w:qFormat/>
    <w:rsid w:val="00AB206D"/>
    <w:pPr>
      <w:outlineLvl w:val="0"/>
    </w:pPr>
  </w:style>
  <w:style w:type="paragraph" w:styleId="Heading2">
    <w:name w:val="heading 2"/>
    <w:basedOn w:val="Basedettulo"/>
    <w:next w:val="BodyText"/>
    <w:qFormat/>
    <w:rsid w:val="00AB206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AB206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AB206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AB206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AB206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AB206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AB206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AB206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AB206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AB206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AB206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AB206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AB206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AB206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AB206D"/>
    <w:pPr>
      <w:keepNext/>
    </w:pPr>
  </w:style>
  <w:style w:type="paragraph" w:styleId="Caption">
    <w:name w:val="caption"/>
    <w:basedOn w:val="Figura"/>
    <w:next w:val="BodyText"/>
    <w:qFormat/>
    <w:rsid w:val="00AB206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AB206D"/>
    <w:pPr>
      <w:keepNext/>
      <w:spacing w:line="240" w:lineRule="auto"/>
    </w:pPr>
  </w:style>
  <w:style w:type="paragraph" w:styleId="Date">
    <w:name w:val="Date"/>
    <w:basedOn w:val="BodyText"/>
    <w:semiHidden/>
    <w:rsid w:val="00AB206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AB206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AB206D"/>
  </w:style>
  <w:style w:type="paragraph" w:customStyle="1" w:styleId="Basedecabealho">
    <w:name w:val="Base de cabeçalho"/>
    <w:basedOn w:val="Normal"/>
    <w:rsid w:val="00AB206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AB206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AB206D"/>
  </w:style>
  <w:style w:type="character" w:customStyle="1" w:styleId="nfaseprincipal">
    <w:name w:val="Ênfase principal"/>
    <w:rsid w:val="00AB206D"/>
    <w:rPr>
      <w:b/>
      <w:i/>
    </w:rPr>
  </w:style>
  <w:style w:type="paragraph" w:styleId="ListBullet">
    <w:name w:val="List Bullet"/>
    <w:basedOn w:val="List"/>
    <w:semiHidden/>
    <w:rsid w:val="00AB206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AB206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AB206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AB206D"/>
    <w:rPr>
      <w:b/>
    </w:rPr>
  </w:style>
  <w:style w:type="paragraph" w:customStyle="1" w:styleId="Endereoremetente">
    <w:name w:val="Endereço remetente"/>
    <w:basedOn w:val="Endereo"/>
    <w:rsid w:val="00AB206D"/>
  </w:style>
  <w:style w:type="paragraph" w:customStyle="1" w:styleId="Endereo">
    <w:name w:val="Endereço"/>
    <w:basedOn w:val="BodyText"/>
    <w:rsid w:val="00AB206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AB206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AB206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AB206D"/>
    <w:rPr>
      <w:vertAlign w:val="superscript"/>
    </w:rPr>
  </w:style>
  <w:style w:type="paragraph" w:customStyle="1" w:styleId="Empresa">
    <w:name w:val="Empresa"/>
    <w:basedOn w:val="BodyText"/>
    <w:rsid w:val="00AB206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AB206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AB206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AB206D"/>
    <w:pPr>
      <w:spacing w:before="120"/>
    </w:pPr>
  </w:style>
  <w:style w:type="paragraph" w:customStyle="1" w:styleId="ltimacitao">
    <w:name w:val="Última citação"/>
    <w:basedOn w:val="Quote"/>
    <w:next w:val="BodyText"/>
    <w:rsid w:val="00AB206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AB206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AB206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AB206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AB206D"/>
    <w:pPr>
      <w:spacing w:after="240"/>
    </w:pPr>
  </w:style>
  <w:style w:type="character" w:styleId="FootnoteReference">
    <w:name w:val="footnote reference"/>
    <w:semiHidden/>
    <w:rsid w:val="00AB206D"/>
    <w:rPr>
      <w:vertAlign w:val="superscript"/>
    </w:rPr>
  </w:style>
  <w:style w:type="paragraph" w:styleId="FootnoteText">
    <w:name w:val="footnote text"/>
    <w:basedOn w:val="Basenotaderodap"/>
    <w:semiHidden/>
    <w:rsid w:val="00AB206D"/>
    <w:pPr>
      <w:spacing w:after="120"/>
    </w:pPr>
  </w:style>
  <w:style w:type="paragraph" w:customStyle="1" w:styleId="Primeiralista">
    <w:name w:val="Primeira lista"/>
    <w:basedOn w:val="List"/>
    <w:next w:val="List"/>
    <w:rsid w:val="00AB206D"/>
    <w:pPr>
      <w:spacing w:before="80"/>
    </w:pPr>
  </w:style>
  <w:style w:type="paragraph" w:customStyle="1" w:styleId="ltimalista">
    <w:name w:val="Última lista"/>
    <w:basedOn w:val="List"/>
    <w:next w:val="BodyText"/>
    <w:rsid w:val="00AB206D"/>
    <w:pPr>
      <w:spacing w:after="240"/>
    </w:pPr>
  </w:style>
  <w:style w:type="paragraph" w:styleId="ListContinue">
    <w:name w:val="List Continue"/>
    <w:basedOn w:val="List"/>
    <w:semiHidden/>
    <w:rsid w:val="00AB206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AB206D"/>
    <w:pPr>
      <w:ind w:left="2160"/>
    </w:pPr>
  </w:style>
  <w:style w:type="paragraph" w:styleId="ListNumber4">
    <w:name w:val="List Number 4"/>
    <w:basedOn w:val="ListNumber"/>
    <w:semiHidden/>
    <w:rsid w:val="00AB206D"/>
    <w:pPr>
      <w:ind w:left="1800"/>
    </w:pPr>
  </w:style>
  <w:style w:type="paragraph" w:styleId="ListNumber3">
    <w:name w:val="List Number 3"/>
    <w:basedOn w:val="ListNumber"/>
    <w:semiHidden/>
    <w:rsid w:val="00AB206D"/>
    <w:pPr>
      <w:ind w:left="1440"/>
    </w:pPr>
  </w:style>
  <w:style w:type="paragraph" w:styleId="ListNumber2">
    <w:name w:val="List Number 2"/>
    <w:basedOn w:val="ListNumber"/>
    <w:semiHidden/>
    <w:rsid w:val="00AB206D"/>
    <w:pPr>
      <w:ind w:left="1080"/>
    </w:pPr>
  </w:style>
  <w:style w:type="paragraph" w:styleId="ListBullet5">
    <w:name w:val="List Bullet 5"/>
    <w:basedOn w:val="ListBullet"/>
    <w:semiHidden/>
    <w:rsid w:val="00AB206D"/>
    <w:pPr>
      <w:ind w:left="2160"/>
    </w:pPr>
  </w:style>
  <w:style w:type="paragraph" w:styleId="ListBullet4">
    <w:name w:val="List Bullet 4"/>
    <w:basedOn w:val="ListBullet"/>
    <w:semiHidden/>
    <w:rsid w:val="00AB206D"/>
    <w:pPr>
      <w:ind w:left="1800"/>
    </w:pPr>
  </w:style>
  <w:style w:type="paragraph" w:styleId="ListBullet3">
    <w:name w:val="List Bullet 3"/>
    <w:basedOn w:val="ListBullet"/>
    <w:semiHidden/>
    <w:rsid w:val="00AB206D"/>
    <w:pPr>
      <w:ind w:left="1440"/>
    </w:pPr>
  </w:style>
  <w:style w:type="paragraph" w:styleId="ListBullet2">
    <w:name w:val="List Bullet 2"/>
    <w:basedOn w:val="ListBullet"/>
    <w:semiHidden/>
    <w:rsid w:val="00AB206D"/>
    <w:pPr>
      <w:ind w:left="1080"/>
    </w:pPr>
  </w:style>
  <w:style w:type="paragraph" w:styleId="List5">
    <w:name w:val="List 5"/>
    <w:basedOn w:val="List"/>
    <w:semiHidden/>
    <w:rsid w:val="00AB206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AB206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AB206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AB206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AB206D"/>
    <w:pPr>
      <w:ind w:left="360"/>
    </w:pPr>
  </w:style>
  <w:style w:type="character" w:styleId="EndnoteReference">
    <w:name w:val="endnote reference"/>
    <w:semiHidden/>
    <w:rsid w:val="00AB206D"/>
    <w:rPr>
      <w:vertAlign w:val="superscript"/>
    </w:rPr>
  </w:style>
  <w:style w:type="paragraph" w:styleId="EndnoteText">
    <w:name w:val="endnote text"/>
    <w:basedOn w:val="Basenotaderodap"/>
    <w:semiHidden/>
    <w:rsid w:val="00AB206D"/>
    <w:pPr>
      <w:spacing w:after="120"/>
    </w:pPr>
  </w:style>
  <w:style w:type="character" w:styleId="Emphasis">
    <w:name w:val="Emphasis"/>
    <w:qFormat/>
    <w:rsid w:val="00AB206D"/>
    <w:rPr>
      <w:i/>
    </w:rPr>
  </w:style>
  <w:style w:type="character" w:styleId="CommentReference">
    <w:name w:val="annotation reference"/>
    <w:semiHidden/>
    <w:rsid w:val="00AB206D"/>
    <w:rPr>
      <w:sz w:val="16"/>
    </w:rPr>
  </w:style>
  <w:style w:type="paragraph" w:styleId="Subtitle">
    <w:name w:val="Subtitle"/>
    <w:basedOn w:val="Title"/>
    <w:next w:val="BodyText"/>
    <w:qFormat/>
    <w:rsid w:val="00AB206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AB206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AB206D"/>
    <w:pPr>
      <w:ind w:left="1080"/>
    </w:pPr>
  </w:style>
  <w:style w:type="paragraph" w:styleId="ListContinue3">
    <w:name w:val="List Continue 3"/>
    <w:basedOn w:val="ListContinue"/>
    <w:semiHidden/>
    <w:rsid w:val="00AB206D"/>
    <w:pPr>
      <w:ind w:left="1440"/>
    </w:pPr>
  </w:style>
  <w:style w:type="paragraph" w:styleId="ListContinue4">
    <w:name w:val="List Continue 4"/>
    <w:basedOn w:val="ListContinue"/>
    <w:semiHidden/>
    <w:rsid w:val="00AB206D"/>
    <w:pPr>
      <w:ind w:left="1800"/>
    </w:pPr>
  </w:style>
  <w:style w:type="paragraph" w:styleId="ListContinue5">
    <w:name w:val="List Continue 5"/>
    <w:basedOn w:val="ListContinue"/>
    <w:semiHidden/>
    <w:rsid w:val="00AB206D"/>
    <w:pPr>
      <w:ind w:left="2160"/>
    </w:pPr>
  </w:style>
  <w:style w:type="paragraph" w:styleId="BodyTextIndent2">
    <w:name w:val="Body Text Indent 2"/>
    <w:basedOn w:val="Normal"/>
    <w:semiHidden/>
    <w:rsid w:val="00AB206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AB206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D4D5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D4D5A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98439D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694</TotalTime>
  <Pages>1</Pages>
  <Words>157</Words>
  <Characters>896</Characters>
  <Application>Microsoft Office Word</Application>
  <DocSecurity>0</DocSecurity>
  <Lines>7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1051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437</cp:revision>
  <cp:lastPrinted>2018-12-05T13:54:00Z</cp:lastPrinted>
  <dcterms:created xsi:type="dcterms:W3CDTF">2016-03-30T17:14:00Z</dcterms:created>
  <dcterms:modified xsi:type="dcterms:W3CDTF">2022-04-28T00:18:00Z</dcterms:modified>
</cp:coreProperties>
</file>