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1093E" w:rsidRDefault="00550BAA" w:rsidP="0051093E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</w:t>
      </w:r>
      <w:r w:rsidR="0051093E">
        <w:rPr>
          <w:b w:val="0"/>
          <w:noProof/>
          <w:sz w:val="32"/>
        </w:rPr>
        <w:t xml:space="preserve">           </w:t>
      </w:r>
      <w:r w:rsidR="0096075C">
        <w:rPr>
          <w:b w:val="0"/>
          <w:noProof/>
          <w:sz w:val="32"/>
        </w:rPr>
        <w:t xml:space="preserve"> </w:t>
      </w:r>
      <w:r>
        <w:rPr>
          <w:b w:val="0"/>
          <w:noProof/>
          <w:sz w:val="32"/>
        </w:rPr>
        <w:t xml:space="preserve">   </w:t>
      </w:r>
      <w:r w:rsidR="0051093E">
        <w:t>POTENCIAL EVOCADO AUDITIVO</w:t>
      </w:r>
      <w:r w:rsidR="00BE1118">
        <w:t xml:space="preserve">   POTENCIAL EVOCADO DE TRONCO CEREBRAL</w:t>
      </w:r>
    </w:p>
    <w:p w:rsidR="00F215EB" w:rsidRDefault="00F215EB" w:rsidP="00F215EB">
      <w:pPr>
        <w:rPr>
          <w:sz w:val="32"/>
        </w:rPr>
      </w:pPr>
    </w:p>
    <w:p w:rsidR="00B92DDA" w:rsidRPr="000C7408" w:rsidRDefault="00B92DDA" w:rsidP="000C7408">
      <w:pPr>
        <w:rPr>
          <w:sz w:val="32"/>
        </w:rPr>
      </w:pPr>
    </w:p>
    <w:p w:rsidR="00D745FE" w:rsidRPr="00D745FE" w:rsidRDefault="00D745FE" w:rsidP="00D745FE">
      <w:pPr>
        <w:rPr>
          <w:sz w:val="32"/>
        </w:rPr>
      </w:pPr>
      <w:r w:rsidRPr="00D745FE">
        <w:rPr>
          <w:sz w:val="32"/>
        </w:rPr>
        <w:t>PACIENTE: Isadora Viana da Silva</w:t>
      </w:r>
    </w:p>
    <w:p w:rsidR="00D745FE" w:rsidRPr="00D745FE" w:rsidRDefault="00D745FE" w:rsidP="00D745FE">
      <w:pPr>
        <w:rPr>
          <w:sz w:val="32"/>
        </w:rPr>
      </w:pPr>
      <w:r w:rsidRPr="00D745FE">
        <w:rPr>
          <w:sz w:val="32"/>
        </w:rPr>
        <w:t xml:space="preserve">IDADE: 22 anos SEXO: F                     </w:t>
      </w:r>
    </w:p>
    <w:p w:rsidR="009A4C0C" w:rsidRDefault="00D745FE" w:rsidP="00D745FE">
      <w:pPr>
        <w:rPr>
          <w:sz w:val="32"/>
        </w:rPr>
      </w:pPr>
      <w:r w:rsidRPr="00D745FE">
        <w:rPr>
          <w:sz w:val="32"/>
        </w:rPr>
        <w:t>DATA DO EXAME: 27 abr. 22</w:t>
      </w:r>
      <w:bookmarkStart w:id="0" w:name="_GoBack"/>
      <w:bookmarkEnd w:id="0"/>
    </w:p>
    <w:p w:rsidR="000D278F" w:rsidRDefault="000D278F" w:rsidP="000D278F">
      <w:pPr>
        <w:rPr>
          <w:sz w:val="32"/>
        </w:rPr>
      </w:pPr>
    </w:p>
    <w:p w:rsidR="0051093E" w:rsidRDefault="0051093E" w:rsidP="0051093E">
      <w:pPr>
        <w:rPr>
          <w:sz w:val="32"/>
        </w:rPr>
      </w:pPr>
      <w:r>
        <w:rPr>
          <w:sz w:val="32"/>
        </w:rPr>
        <w:t>RELATÓRIO: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N1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P2com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N1-P2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P2-N2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P3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N2-P3 com latência e amplitudes normais.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  <w:r>
        <w:rPr>
          <w:sz w:val="32"/>
        </w:rPr>
        <w:t>CONCLUSÃO:</w:t>
      </w:r>
    </w:p>
    <w:p w:rsidR="0051093E" w:rsidRDefault="0051093E" w:rsidP="0051093E">
      <w:pPr>
        <w:rPr>
          <w:sz w:val="32"/>
        </w:rPr>
      </w:pPr>
      <w:r>
        <w:rPr>
          <w:sz w:val="32"/>
        </w:rPr>
        <w:t>Potencial evocado auditivo dentro dos limites normais da variação.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i/>
          <w:sz w:val="32"/>
        </w:rPr>
      </w:pPr>
      <w:r>
        <w:rPr>
          <w:i/>
          <w:sz w:val="32"/>
        </w:rPr>
        <w:t>Dr. Cláudio Oppenheimer</w:t>
      </w:r>
    </w:p>
    <w:p w:rsidR="0051093E" w:rsidRPr="00405400" w:rsidRDefault="0051093E" w:rsidP="0051093E">
      <w:pPr>
        <w:rPr>
          <w:i/>
          <w:sz w:val="24"/>
          <w:szCs w:val="24"/>
        </w:rPr>
      </w:pPr>
      <w:r>
        <w:rPr>
          <w:i/>
          <w:sz w:val="32"/>
        </w:rPr>
        <w:t xml:space="preserve"> </w:t>
      </w:r>
      <w:r w:rsidR="00405400" w:rsidRPr="00405400">
        <w:rPr>
          <w:i/>
          <w:sz w:val="24"/>
          <w:szCs w:val="24"/>
        </w:rPr>
        <w:t>CRMSP:62357</w:t>
      </w:r>
      <w:r w:rsidRPr="00405400">
        <w:rPr>
          <w:i/>
          <w:sz w:val="24"/>
          <w:szCs w:val="24"/>
        </w:rPr>
        <w:t xml:space="preserve">  CRM</w:t>
      </w:r>
      <w:r w:rsidR="00405400" w:rsidRPr="00405400">
        <w:rPr>
          <w:i/>
          <w:sz w:val="24"/>
          <w:szCs w:val="24"/>
        </w:rPr>
        <w:t>DF</w:t>
      </w:r>
      <w:r w:rsidRPr="00405400">
        <w:rPr>
          <w:i/>
          <w:sz w:val="24"/>
          <w:szCs w:val="24"/>
        </w:rPr>
        <w:t xml:space="preserve">:11095                 </w:t>
      </w:r>
    </w:p>
    <w:p w:rsidR="0052744F" w:rsidRPr="00550BAA" w:rsidRDefault="0051093E" w:rsidP="0051093E">
      <w:pPr>
        <w:pStyle w:val="Heading1"/>
        <w:rPr>
          <w:sz w:val="22"/>
          <w:szCs w:val="22"/>
        </w:rPr>
      </w:pPr>
      <w:r>
        <w:rPr>
          <w:rFonts w:ascii="Times New Roman" w:hAnsi="Times New Roman"/>
          <w:i/>
          <w:sz w:val="32"/>
        </w:rPr>
        <w:t xml:space="preserve">        </w:t>
      </w:r>
    </w:p>
    <w:sectPr w:rsidR="0052744F" w:rsidRPr="00550BAA" w:rsidSect="001147CC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9E6B97" w:rsidRDefault="009E6B97">
      <w:r>
        <w:separator/>
      </w:r>
    </w:p>
  </w:endnote>
  <w:endnote w:type="continuationSeparator" w:id="0">
    <w:p w:rsidR="009E6B97" w:rsidRDefault="009E6B9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9E6B97" w:rsidRDefault="009E6B97">
      <w:r>
        <w:separator/>
      </w:r>
    </w:p>
  </w:footnote>
  <w:footnote w:type="continuationSeparator" w:id="0">
    <w:p w:rsidR="009E6B97" w:rsidRDefault="009E6B97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A1C6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2F9"/>
    <w:rsid w:val="0000128D"/>
    <w:rsid w:val="00001A23"/>
    <w:rsid w:val="00001FC8"/>
    <w:rsid w:val="00002016"/>
    <w:rsid w:val="000027F7"/>
    <w:rsid w:val="00002F46"/>
    <w:rsid w:val="00002FD8"/>
    <w:rsid w:val="00003861"/>
    <w:rsid w:val="000038A6"/>
    <w:rsid w:val="00003975"/>
    <w:rsid w:val="00004255"/>
    <w:rsid w:val="00004AE4"/>
    <w:rsid w:val="00005530"/>
    <w:rsid w:val="000055DC"/>
    <w:rsid w:val="00005818"/>
    <w:rsid w:val="00005845"/>
    <w:rsid w:val="00005988"/>
    <w:rsid w:val="00005B06"/>
    <w:rsid w:val="00005E09"/>
    <w:rsid w:val="00006650"/>
    <w:rsid w:val="00007462"/>
    <w:rsid w:val="00007CF6"/>
    <w:rsid w:val="00010330"/>
    <w:rsid w:val="0001097F"/>
    <w:rsid w:val="00010F49"/>
    <w:rsid w:val="000112BA"/>
    <w:rsid w:val="0001159A"/>
    <w:rsid w:val="00011720"/>
    <w:rsid w:val="00011B7B"/>
    <w:rsid w:val="00011C26"/>
    <w:rsid w:val="00012534"/>
    <w:rsid w:val="000125B4"/>
    <w:rsid w:val="0001380C"/>
    <w:rsid w:val="00013851"/>
    <w:rsid w:val="00013DE9"/>
    <w:rsid w:val="00013E29"/>
    <w:rsid w:val="000142CB"/>
    <w:rsid w:val="00014571"/>
    <w:rsid w:val="00015039"/>
    <w:rsid w:val="000156B0"/>
    <w:rsid w:val="00015847"/>
    <w:rsid w:val="00015D73"/>
    <w:rsid w:val="0001621F"/>
    <w:rsid w:val="000172BE"/>
    <w:rsid w:val="00017BB2"/>
    <w:rsid w:val="00020969"/>
    <w:rsid w:val="00020CA5"/>
    <w:rsid w:val="0002161B"/>
    <w:rsid w:val="00021B40"/>
    <w:rsid w:val="0002261B"/>
    <w:rsid w:val="00022B04"/>
    <w:rsid w:val="00022F7F"/>
    <w:rsid w:val="00023BDA"/>
    <w:rsid w:val="000240D1"/>
    <w:rsid w:val="000243FE"/>
    <w:rsid w:val="00024460"/>
    <w:rsid w:val="00024467"/>
    <w:rsid w:val="0002486F"/>
    <w:rsid w:val="00024871"/>
    <w:rsid w:val="00024C3B"/>
    <w:rsid w:val="00024E3E"/>
    <w:rsid w:val="00025969"/>
    <w:rsid w:val="00025990"/>
    <w:rsid w:val="00025B58"/>
    <w:rsid w:val="00025D63"/>
    <w:rsid w:val="00026440"/>
    <w:rsid w:val="00026C77"/>
    <w:rsid w:val="000275EF"/>
    <w:rsid w:val="00027AD9"/>
    <w:rsid w:val="00027B3B"/>
    <w:rsid w:val="0003020E"/>
    <w:rsid w:val="00030368"/>
    <w:rsid w:val="00030496"/>
    <w:rsid w:val="000307CA"/>
    <w:rsid w:val="0003084A"/>
    <w:rsid w:val="00030A1B"/>
    <w:rsid w:val="00030DED"/>
    <w:rsid w:val="00030E0D"/>
    <w:rsid w:val="00030F50"/>
    <w:rsid w:val="00031598"/>
    <w:rsid w:val="000316D2"/>
    <w:rsid w:val="00031802"/>
    <w:rsid w:val="00031F2B"/>
    <w:rsid w:val="000321C3"/>
    <w:rsid w:val="00032A28"/>
    <w:rsid w:val="00033F18"/>
    <w:rsid w:val="00034908"/>
    <w:rsid w:val="00034D69"/>
    <w:rsid w:val="00035232"/>
    <w:rsid w:val="00035CC9"/>
    <w:rsid w:val="00035EF8"/>
    <w:rsid w:val="00036703"/>
    <w:rsid w:val="00036885"/>
    <w:rsid w:val="00037021"/>
    <w:rsid w:val="000370C9"/>
    <w:rsid w:val="000401A0"/>
    <w:rsid w:val="00040705"/>
    <w:rsid w:val="00040998"/>
    <w:rsid w:val="00040C80"/>
    <w:rsid w:val="00040F37"/>
    <w:rsid w:val="000410B3"/>
    <w:rsid w:val="00041DC4"/>
    <w:rsid w:val="000421FD"/>
    <w:rsid w:val="00042387"/>
    <w:rsid w:val="000426C9"/>
    <w:rsid w:val="000434A2"/>
    <w:rsid w:val="0004450E"/>
    <w:rsid w:val="0004472B"/>
    <w:rsid w:val="000457E3"/>
    <w:rsid w:val="00045F36"/>
    <w:rsid w:val="000463B5"/>
    <w:rsid w:val="00046488"/>
    <w:rsid w:val="0004650C"/>
    <w:rsid w:val="00046991"/>
    <w:rsid w:val="00046AE3"/>
    <w:rsid w:val="00046C4C"/>
    <w:rsid w:val="000476CF"/>
    <w:rsid w:val="00047C0A"/>
    <w:rsid w:val="00047DD4"/>
    <w:rsid w:val="000500C7"/>
    <w:rsid w:val="00050413"/>
    <w:rsid w:val="00050891"/>
    <w:rsid w:val="00050A02"/>
    <w:rsid w:val="00050A84"/>
    <w:rsid w:val="00050AF6"/>
    <w:rsid w:val="00050B85"/>
    <w:rsid w:val="00051A8F"/>
    <w:rsid w:val="0005240B"/>
    <w:rsid w:val="00052450"/>
    <w:rsid w:val="00052E4B"/>
    <w:rsid w:val="0005307B"/>
    <w:rsid w:val="000532EA"/>
    <w:rsid w:val="000539BD"/>
    <w:rsid w:val="00053C6A"/>
    <w:rsid w:val="00053DD0"/>
    <w:rsid w:val="0005430B"/>
    <w:rsid w:val="0005452C"/>
    <w:rsid w:val="00054CCD"/>
    <w:rsid w:val="00055055"/>
    <w:rsid w:val="00055150"/>
    <w:rsid w:val="00055292"/>
    <w:rsid w:val="000552E1"/>
    <w:rsid w:val="00055BD1"/>
    <w:rsid w:val="00055C18"/>
    <w:rsid w:val="00056AC1"/>
    <w:rsid w:val="000572E1"/>
    <w:rsid w:val="000574C1"/>
    <w:rsid w:val="00057611"/>
    <w:rsid w:val="00057679"/>
    <w:rsid w:val="00057964"/>
    <w:rsid w:val="0005798A"/>
    <w:rsid w:val="00057AB8"/>
    <w:rsid w:val="00060095"/>
    <w:rsid w:val="0006012C"/>
    <w:rsid w:val="00060839"/>
    <w:rsid w:val="00060C9F"/>
    <w:rsid w:val="00060D86"/>
    <w:rsid w:val="0006106D"/>
    <w:rsid w:val="000610F7"/>
    <w:rsid w:val="000613B4"/>
    <w:rsid w:val="000613EC"/>
    <w:rsid w:val="0006165C"/>
    <w:rsid w:val="00061CE3"/>
    <w:rsid w:val="0006213F"/>
    <w:rsid w:val="00062803"/>
    <w:rsid w:val="00062F54"/>
    <w:rsid w:val="000631AE"/>
    <w:rsid w:val="00063742"/>
    <w:rsid w:val="000638F6"/>
    <w:rsid w:val="00063954"/>
    <w:rsid w:val="000640A3"/>
    <w:rsid w:val="000642E2"/>
    <w:rsid w:val="0006475B"/>
    <w:rsid w:val="0006562A"/>
    <w:rsid w:val="0006571B"/>
    <w:rsid w:val="00065F75"/>
    <w:rsid w:val="00066BBF"/>
    <w:rsid w:val="00066E0C"/>
    <w:rsid w:val="00067C57"/>
    <w:rsid w:val="00067DCB"/>
    <w:rsid w:val="00067DD2"/>
    <w:rsid w:val="0007077F"/>
    <w:rsid w:val="0007079A"/>
    <w:rsid w:val="00070FD2"/>
    <w:rsid w:val="0007121A"/>
    <w:rsid w:val="0007168A"/>
    <w:rsid w:val="000716BC"/>
    <w:rsid w:val="00072B58"/>
    <w:rsid w:val="0007360F"/>
    <w:rsid w:val="00073A82"/>
    <w:rsid w:val="00073C96"/>
    <w:rsid w:val="00073DF0"/>
    <w:rsid w:val="00075424"/>
    <w:rsid w:val="0007645D"/>
    <w:rsid w:val="0007664F"/>
    <w:rsid w:val="000769B8"/>
    <w:rsid w:val="00076B71"/>
    <w:rsid w:val="00077480"/>
    <w:rsid w:val="00077B4D"/>
    <w:rsid w:val="00077EE3"/>
    <w:rsid w:val="00080F80"/>
    <w:rsid w:val="0008100F"/>
    <w:rsid w:val="00081147"/>
    <w:rsid w:val="0008123A"/>
    <w:rsid w:val="00081443"/>
    <w:rsid w:val="0008174D"/>
    <w:rsid w:val="00081E5C"/>
    <w:rsid w:val="0008218C"/>
    <w:rsid w:val="000822A6"/>
    <w:rsid w:val="000824C3"/>
    <w:rsid w:val="00082739"/>
    <w:rsid w:val="00082A2C"/>
    <w:rsid w:val="00083104"/>
    <w:rsid w:val="0008326B"/>
    <w:rsid w:val="000834C3"/>
    <w:rsid w:val="00083ABD"/>
    <w:rsid w:val="00083B79"/>
    <w:rsid w:val="000847A8"/>
    <w:rsid w:val="00084AD5"/>
    <w:rsid w:val="00084D99"/>
    <w:rsid w:val="00084EED"/>
    <w:rsid w:val="0008511B"/>
    <w:rsid w:val="00085C53"/>
    <w:rsid w:val="00085DC9"/>
    <w:rsid w:val="0008624F"/>
    <w:rsid w:val="00086825"/>
    <w:rsid w:val="000868BF"/>
    <w:rsid w:val="00086E43"/>
    <w:rsid w:val="000874C5"/>
    <w:rsid w:val="0008757A"/>
    <w:rsid w:val="00087783"/>
    <w:rsid w:val="0008782D"/>
    <w:rsid w:val="0008784E"/>
    <w:rsid w:val="0008798D"/>
    <w:rsid w:val="00087CCF"/>
    <w:rsid w:val="0009029B"/>
    <w:rsid w:val="000907FB"/>
    <w:rsid w:val="00090AFA"/>
    <w:rsid w:val="00090FD2"/>
    <w:rsid w:val="00091F35"/>
    <w:rsid w:val="0009262D"/>
    <w:rsid w:val="00092B95"/>
    <w:rsid w:val="000938EC"/>
    <w:rsid w:val="000938F7"/>
    <w:rsid w:val="00093A47"/>
    <w:rsid w:val="00093F8B"/>
    <w:rsid w:val="000946FA"/>
    <w:rsid w:val="000948C7"/>
    <w:rsid w:val="00095312"/>
    <w:rsid w:val="00095EBD"/>
    <w:rsid w:val="00095F19"/>
    <w:rsid w:val="000971D6"/>
    <w:rsid w:val="00097775"/>
    <w:rsid w:val="00097F4C"/>
    <w:rsid w:val="00097FD1"/>
    <w:rsid w:val="000A03E7"/>
    <w:rsid w:val="000A062D"/>
    <w:rsid w:val="000A19C7"/>
    <w:rsid w:val="000A229B"/>
    <w:rsid w:val="000A229E"/>
    <w:rsid w:val="000A22C5"/>
    <w:rsid w:val="000A2354"/>
    <w:rsid w:val="000A25B4"/>
    <w:rsid w:val="000A2D8C"/>
    <w:rsid w:val="000A31BB"/>
    <w:rsid w:val="000A3B2B"/>
    <w:rsid w:val="000A3EE5"/>
    <w:rsid w:val="000A40AF"/>
    <w:rsid w:val="000A4934"/>
    <w:rsid w:val="000A4FEC"/>
    <w:rsid w:val="000A526F"/>
    <w:rsid w:val="000A56FE"/>
    <w:rsid w:val="000A59D6"/>
    <w:rsid w:val="000A5EA5"/>
    <w:rsid w:val="000A6338"/>
    <w:rsid w:val="000A6D42"/>
    <w:rsid w:val="000A6E7A"/>
    <w:rsid w:val="000A7AD5"/>
    <w:rsid w:val="000A7E65"/>
    <w:rsid w:val="000B03F3"/>
    <w:rsid w:val="000B0AF3"/>
    <w:rsid w:val="000B0B3D"/>
    <w:rsid w:val="000B108A"/>
    <w:rsid w:val="000B1290"/>
    <w:rsid w:val="000B13D0"/>
    <w:rsid w:val="000B1667"/>
    <w:rsid w:val="000B2540"/>
    <w:rsid w:val="000B29D2"/>
    <w:rsid w:val="000B2A2E"/>
    <w:rsid w:val="000B2FA6"/>
    <w:rsid w:val="000B3435"/>
    <w:rsid w:val="000B3965"/>
    <w:rsid w:val="000B48B0"/>
    <w:rsid w:val="000B51C2"/>
    <w:rsid w:val="000B51C9"/>
    <w:rsid w:val="000B5456"/>
    <w:rsid w:val="000B547B"/>
    <w:rsid w:val="000B5753"/>
    <w:rsid w:val="000B5F2C"/>
    <w:rsid w:val="000B6641"/>
    <w:rsid w:val="000B6A50"/>
    <w:rsid w:val="000B6AA1"/>
    <w:rsid w:val="000B7DD7"/>
    <w:rsid w:val="000B7E2D"/>
    <w:rsid w:val="000B7F7E"/>
    <w:rsid w:val="000C0C80"/>
    <w:rsid w:val="000C1165"/>
    <w:rsid w:val="000C1464"/>
    <w:rsid w:val="000C1591"/>
    <w:rsid w:val="000C1896"/>
    <w:rsid w:val="000C1933"/>
    <w:rsid w:val="000C19AE"/>
    <w:rsid w:val="000C2750"/>
    <w:rsid w:val="000C3BA1"/>
    <w:rsid w:val="000C4F17"/>
    <w:rsid w:val="000C53EE"/>
    <w:rsid w:val="000C5513"/>
    <w:rsid w:val="000C61D4"/>
    <w:rsid w:val="000C69A4"/>
    <w:rsid w:val="000C6BDA"/>
    <w:rsid w:val="000C734D"/>
    <w:rsid w:val="000C7408"/>
    <w:rsid w:val="000C7BC1"/>
    <w:rsid w:val="000D0494"/>
    <w:rsid w:val="000D04E6"/>
    <w:rsid w:val="000D0AB5"/>
    <w:rsid w:val="000D19C6"/>
    <w:rsid w:val="000D19DB"/>
    <w:rsid w:val="000D1A1B"/>
    <w:rsid w:val="000D1B7E"/>
    <w:rsid w:val="000D1CC7"/>
    <w:rsid w:val="000D2004"/>
    <w:rsid w:val="000D2157"/>
    <w:rsid w:val="000D266A"/>
    <w:rsid w:val="000D278F"/>
    <w:rsid w:val="000D2995"/>
    <w:rsid w:val="000D2BD2"/>
    <w:rsid w:val="000D2D7E"/>
    <w:rsid w:val="000D30B5"/>
    <w:rsid w:val="000D3E0E"/>
    <w:rsid w:val="000D475A"/>
    <w:rsid w:val="000D484C"/>
    <w:rsid w:val="000D4C12"/>
    <w:rsid w:val="000D4C8F"/>
    <w:rsid w:val="000D4DD9"/>
    <w:rsid w:val="000D4DE0"/>
    <w:rsid w:val="000D5536"/>
    <w:rsid w:val="000D5D6F"/>
    <w:rsid w:val="000D5EF6"/>
    <w:rsid w:val="000D68F5"/>
    <w:rsid w:val="000D6F48"/>
    <w:rsid w:val="000D7696"/>
    <w:rsid w:val="000D7EF6"/>
    <w:rsid w:val="000E03E1"/>
    <w:rsid w:val="000E0605"/>
    <w:rsid w:val="000E083D"/>
    <w:rsid w:val="000E09F5"/>
    <w:rsid w:val="000E0D68"/>
    <w:rsid w:val="000E1CD7"/>
    <w:rsid w:val="000E1F08"/>
    <w:rsid w:val="000E2214"/>
    <w:rsid w:val="000E2565"/>
    <w:rsid w:val="000E290E"/>
    <w:rsid w:val="000E2983"/>
    <w:rsid w:val="000E2BEF"/>
    <w:rsid w:val="000E2CCC"/>
    <w:rsid w:val="000E2E5D"/>
    <w:rsid w:val="000E2E99"/>
    <w:rsid w:val="000E3006"/>
    <w:rsid w:val="000E349F"/>
    <w:rsid w:val="000E37FD"/>
    <w:rsid w:val="000E3A78"/>
    <w:rsid w:val="000E4607"/>
    <w:rsid w:val="000E51F1"/>
    <w:rsid w:val="000E5839"/>
    <w:rsid w:val="000E64BC"/>
    <w:rsid w:val="000E7366"/>
    <w:rsid w:val="000E7791"/>
    <w:rsid w:val="000E77DE"/>
    <w:rsid w:val="000F004B"/>
    <w:rsid w:val="000F00DB"/>
    <w:rsid w:val="000F00FE"/>
    <w:rsid w:val="000F0925"/>
    <w:rsid w:val="000F0E94"/>
    <w:rsid w:val="000F1489"/>
    <w:rsid w:val="000F198A"/>
    <w:rsid w:val="000F1B1B"/>
    <w:rsid w:val="000F2D1C"/>
    <w:rsid w:val="000F318E"/>
    <w:rsid w:val="000F34A0"/>
    <w:rsid w:val="000F366D"/>
    <w:rsid w:val="000F37B2"/>
    <w:rsid w:val="000F3E63"/>
    <w:rsid w:val="000F3FC5"/>
    <w:rsid w:val="000F4541"/>
    <w:rsid w:val="000F45EE"/>
    <w:rsid w:val="000F463F"/>
    <w:rsid w:val="000F490E"/>
    <w:rsid w:val="000F5A17"/>
    <w:rsid w:val="000F5B5F"/>
    <w:rsid w:val="000F5E4B"/>
    <w:rsid w:val="000F67B4"/>
    <w:rsid w:val="000F6E0B"/>
    <w:rsid w:val="000F7C8F"/>
    <w:rsid w:val="001002C5"/>
    <w:rsid w:val="00100743"/>
    <w:rsid w:val="00100829"/>
    <w:rsid w:val="00100848"/>
    <w:rsid w:val="001011B8"/>
    <w:rsid w:val="0010165E"/>
    <w:rsid w:val="00101EB2"/>
    <w:rsid w:val="001028BE"/>
    <w:rsid w:val="00102B8F"/>
    <w:rsid w:val="001031BE"/>
    <w:rsid w:val="00103BE5"/>
    <w:rsid w:val="00103D8C"/>
    <w:rsid w:val="0010492C"/>
    <w:rsid w:val="00104A9F"/>
    <w:rsid w:val="00104B02"/>
    <w:rsid w:val="001065AC"/>
    <w:rsid w:val="00106B6B"/>
    <w:rsid w:val="00106C2F"/>
    <w:rsid w:val="001070C8"/>
    <w:rsid w:val="0010712C"/>
    <w:rsid w:val="00107A75"/>
    <w:rsid w:val="00107ECE"/>
    <w:rsid w:val="0011043F"/>
    <w:rsid w:val="001115C3"/>
    <w:rsid w:val="001116BB"/>
    <w:rsid w:val="001116D0"/>
    <w:rsid w:val="0011173A"/>
    <w:rsid w:val="00112387"/>
    <w:rsid w:val="001124CE"/>
    <w:rsid w:val="00112E84"/>
    <w:rsid w:val="00112F45"/>
    <w:rsid w:val="001133AE"/>
    <w:rsid w:val="00113729"/>
    <w:rsid w:val="001138D2"/>
    <w:rsid w:val="001138E5"/>
    <w:rsid w:val="00113C12"/>
    <w:rsid w:val="0011400F"/>
    <w:rsid w:val="001147CC"/>
    <w:rsid w:val="00115087"/>
    <w:rsid w:val="00115746"/>
    <w:rsid w:val="00116127"/>
    <w:rsid w:val="00116656"/>
    <w:rsid w:val="00116811"/>
    <w:rsid w:val="001168BB"/>
    <w:rsid w:val="00116CA7"/>
    <w:rsid w:val="0011727B"/>
    <w:rsid w:val="00117AEB"/>
    <w:rsid w:val="00117F2E"/>
    <w:rsid w:val="001200EB"/>
    <w:rsid w:val="0012049E"/>
    <w:rsid w:val="00120E9A"/>
    <w:rsid w:val="00122778"/>
    <w:rsid w:val="001234E2"/>
    <w:rsid w:val="00123821"/>
    <w:rsid w:val="00123D1A"/>
    <w:rsid w:val="00124029"/>
    <w:rsid w:val="00124E01"/>
    <w:rsid w:val="00125A31"/>
    <w:rsid w:val="00125BB1"/>
    <w:rsid w:val="00125C35"/>
    <w:rsid w:val="0012622F"/>
    <w:rsid w:val="0012654C"/>
    <w:rsid w:val="001267A7"/>
    <w:rsid w:val="00126F15"/>
    <w:rsid w:val="0012755A"/>
    <w:rsid w:val="00127CF2"/>
    <w:rsid w:val="001309B0"/>
    <w:rsid w:val="00130B0D"/>
    <w:rsid w:val="00131327"/>
    <w:rsid w:val="001314E7"/>
    <w:rsid w:val="00131978"/>
    <w:rsid w:val="00131DE0"/>
    <w:rsid w:val="00133C27"/>
    <w:rsid w:val="00134FF5"/>
    <w:rsid w:val="00135676"/>
    <w:rsid w:val="0013569A"/>
    <w:rsid w:val="00135750"/>
    <w:rsid w:val="00135BEC"/>
    <w:rsid w:val="00135E89"/>
    <w:rsid w:val="0013623C"/>
    <w:rsid w:val="00136464"/>
    <w:rsid w:val="00137179"/>
    <w:rsid w:val="00137507"/>
    <w:rsid w:val="0014024B"/>
    <w:rsid w:val="001403C3"/>
    <w:rsid w:val="001409FE"/>
    <w:rsid w:val="0014150B"/>
    <w:rsid w:val="001417F5"/>
    <w:rsid w:val="00141F21"/>
    <w:rsid w:val="001426EB"/>
    <w:rsid w:val="00142B46"/>
    <w:rsid w:val="00143CBB"/>
    <w:rsid w:val="00143F8C"/>
    <w:rsid w:val="001442CA"/>
    <w:rsid w:val="001443F7"/>
    <w:rsid w:val="001446C2"/>
    <w:rsid w:val="001447AC"/>
    <w:rsid w:val="00144C6F"/>
    <w:rsid w:val="00144D5B"/>
    <w:rsid w:val="0014510C"/>
    <w:rsid w:val="001455F6"/>
    <w:rsid w:val="00145789"/>
    <w:rsid w:val="00145D6C"/>
    <w:rsid w:val="001461A0"/>
    <w:rsid w:val="00146623"/>
    <w:rsid w:val="001468A1"/>
    <w:rsid w:val="00147F41"/>
    <w:rsid w:val="00151032"/>
    <w:rsid w:val="001515FE"/>
    <w:rsid w:val="00151938"/>
    <w:rsid w:val="00151A9D"/>
    <w:rsid w:val="0015205A"/>
    <w:rsid w:val="001523DE"/>
    <w:rsid w:val="00152866"/>
    <w:rsid w:val="00152CF3"/>
    <w:rsid w:val="00152F2A"/>
    <w:rsid w:val="00154095"/>
    <w:rsid w:val="001541C6"/>
    <w:rsid w:val="00154FFA"/>
    <w:rsid w:val="00155CE5"/>
    <w:rsid w:val="0015634D"/>
    <w:rsid w:val="001565BB"/>
    <w:rsid w:val="00157451"/>
    <w:rsid w:val="00160009"/>
    <w:rsid w:val="001609CD"/>
    <w:rsid w:val="00160BD6"/>
    <w:rsid w:val="0016168B"/>
    <w:rsid w:val="00161830"/>
    <w:rsid w:val="0016187A"/>
    <w:rsid w:val="00161E0E"/>
    <w:rsid w:val="00162405"/>
    <w:rsid w:val="00162505"/>
    <w:rsid w:val="00162A78"/>
    <w:rsid w:val="00162E4C"/>
    <w:rsid w:val="00163026"/>
    <w:rsid w:val="00163296"/>
    <w:rsid w:val="0016361A"/>
    <w:rsid w:val="001638D5"/>
    <w:rsid w:val="00163C3E"/>
    <w:rsid w:val="00164342"/>
    <w:rsid w:val="00164B6F"/>
    <w:rsid w:val="001651B8"/>
    <w:rsid w:val="001654C2"/>
    <w:rsid w:val="001658FF"/>
    <w:rsid w:val="0016614B"/>
    <w:rsid w:val="00166A60"/>
    <w:rsid w:val="00167003"/>
    <w:rsid w:val="0016706D"/>
    <w:rsid w:val="00167210"/>
    <w:rsid w:val="0016776C"/>
    <w:rsid w:val="00167C85"/>
    <w:rsid w:val="001700A7"/>
    <w:rsid w:val="001701D7"/>
    <w:rsid w:val="0017041B"/>
    <w:rsid w:val="001704F3"/>
    <w:rsid w:val="0017068A"/>
    <w:rsid w:val="00170723"/>
    <w:rsid w:val="00171069"/>
    <w:rsid w:val="00171AF3"/>
    <w:rsid w:val="00171F88"/>
    <w:rsid w:val="001721AF"/>
    <w:rsid w:val="001722EB"/>
    <w:rsid w:val="00172D1F"/>
    <w:rsid w:val="001730F6"/>
    <w:rsid w:val="00173F84"/>
    <w:rsid w:val="001746B2"/>
    <w:rsid w:val="00174F8D"/>
    <w:rsid w:val="00175171"/>
    <w:rsid w:val="00175554"/>
    <w:rsid w:val="001760DB"/>
    <w:rsid w:val="001760F4"/>
    <w:rsid w:val="00176457"/>
    <w:rsid w:val="00176AA2"/>
    <w:rsid w:val="00176BBB"/>
    <w:rsid w:val="00176EF5"/>
    <w:rsid w:val="00177943"/>
    <w:rsid w:val="00177F19"/>
    <w:rsid w:val="00180605"/>
    <w:rsid w:val="00180A02"/>
    <w:rsid w:val="00180EC4"/>
    <w:rsid w:val="00180FE0"/>
    <w:rsid w:val="00180FF4"/>
    <w:rsid w:val="001819C1"/>
    <w:rsid w:val="00181DE2"/>
    <w:rsid w:val="001821C2"/>
    <w:rsid w:val="0018227A"/>
    <w:rsid w:val="00183C75"/>
    <w:rsid w:val="001841B3"/>
    <w:rsid w:val="001851B2"/>
    <w:rsid w:val="00185B9A"/>
    <w:rsid w:val="00186306"/>
    <w:rsid w:val="00186561"/>
    <w:rsid w:val="0018701B"/>
    <w:rsid w:val="00187338"/>
    <w:rsid w:val="00187573"/>
    <w:rsid w:val="00187E82"/>
    <w:rsid w:val="00187FB9"/>
    <w:rsid w:val="0019017E"/>
    <w:rsid w:val="001901BB"/>
    <w:rsid w:val="001901C6"/>
    <w:rsid w:val="00190E9D"/>
    <w:rsid w:val="00191443"/>
    <w:rsid w:val="001923D3"/>
    <w:rsid w:val="00192572"/>
    <w:rsid w:val="0019281C"/>
    <w:rsid w:val="00193734"/>
    <w:rsid w:val="00193E20"/>
    <w:rsid w:val="00193F5F"/>
    <w:rsid w:val="001945E4"/>
    <w:rsid w:val="001946A6"/>
    <w:rsid w:val="00195FDE"/>
    <w:rsid w:val="00196A1A"/>
    <w:rsid w:val="00196A64"/>
    <w:rsid w:val="00196AA3"/>
    <w:rsid w:val="00196B7F"/>
    <w:rsid w:val="00196E16"/>
    <w:rsid w:val="00197F04"/>
    <w:rsid w:val="001A01C6"/>
    <w:rsid w:val="001A093C"/>
    <w:rsid w:val="001A0A2E"/>
    <w:rsid w:val="001A0B2D"/>
    <w:rsid w:val="001A1706"/>
    <w:rsid w:val="001A19FC"/>
    <w:rsid w:val="001A262F"/>
    <w:rsid w:val="001A289A"/>
    <w:rsid w:val="001A2CC0"/>
    <w:rsid w:val="001A2EC9"/>
    <w:rsid w:val="001A3880"/>
    <w:rsid w:val="001A3CD0"/>
    <w:rsid w:val="001A4022"/>
    <w:rsid w:val="001A4CC0"/>
    <w:rsid w:val="001A5061"/>
    <w:rsid w:val="001A551E"/>
    <w:rsid w:val="001A5684"/>
    <w:rsid w:val="001A57E1"/>
    <w:rsid w:val="001A588A"/>
    <w:rsid w:val="001A69BD"/>
    <w:rsid w:val="001A6E5D"/>
    <w:rsid w:val="001A7109"/>
    <w:rsid w:val="001A761C"/>
    <w:rsid w:val="001B0E2B"/>
    <w:rsid w:val="001B0F51"/>
    <w:rsid w:val="001B1B31"/>
    <w:rsid w:val="001B2025"/>
    <w:rsid w:val="001B20AC"/>
    <w:rsid w:val="001B3177"/>
    <w:rsid w:val="001B326C"/>
    <w:rsid w:val="001B3ADD"/>
    <w:rsid w:val="001B46D6"/>
    <w:rsid w:val="001B4901"/>
    <w:rsid w:val="001B4D93"/>
    <w:rsid w:val="001B5108"/>
    <w:rsid w:val="001B5395"/>
    <w:rsid w:val="001B53D0"/>
    <w:rsid w:val="001B5694"/>
    <w:rsid w:val="001B56D2"/>
    <w:rsid w:val="001B580B"/>
    <w:rsid w:val="001B5848"/>
    <w:rsid w:val="001B5E59"/>
    <w:rsid w:val="001B60BE"/>
    <w:rsid w:val="001B67F2"/>
    <w:rsid w:val="001B6AC5"/>
    <w:rsid w:val="001B7185"/>
    <w:rsid w:val="001B7635"/>
    <w:rsid w:val="001C03AD"/>
    <w:rsid w:val="001C0795"/>
    <w:rsid w:val="001C1546"/>
    <w:rsid w:val="001C17C1"/>
    <w:rsid w:val="001C1931"/>
    <w:rsid w:val="001C19BF"/>
    <w:rsid w:val="001C29EF"/>
    <w:rsid w:val="001C2D77"/>
    <w:rsid w:val="001C3069"/>
    <w:rsid w:val="001C30DA"/>
    <w:rsid w:val="001C408B"/>
    <w:rsid w:val="001C4321"/>
    <w:rsid w:val="001C49BE"/>
    <w:rsid w:val="001C5088"/>
    <w:rsid w:val="001C5B58"/>
    <w:rsid w:val="001C5C46"/>
    <w:rsid w:val="001C601D"/>
    <w:rsid w:val="001C6228"/>
    <w:rsid w:val="001C64D2"/>
    <w:rsid w:val="001C6567"/>
    <w:rsid w:val="001C66AD"/>
    <w:rsid w:val="001C6D43"/>
    <w:rsid w:val="001C715F"/>
    <w:rsid w:val="001C7AC2"/>
    <w:rsid w:val="001D02A1"/>
    <w:rsid w:val="001D09A5"/>
    <w:rsid w:val="001D1136"/>
    <w:rsid w:val="001D16CF"/>
    <w:rsid w:val="001D1934"/>
    <w:rsid w:val="001D19C4"/>
    <w:rsid w:val="001D1E97"/>
    <w:rsid w:val="001D2F5F"/>
    <w:rsid w:val="001D46AF"/>
    <w:rsid w:val="001D4F93"/>
    <w:rsid w:val="001D4FD7"/>
    <w:rsid w:val="001D5801"/>
    <w:rsid w:val="001D58EC"/>
    <w:rsid w:val="001D5DB8"/>
    <w:rsid w:val="001D6140"/>
    <w:rsid w:val="001D6A10"/>
    <w:rsid w:val="001D7785"/>
    <w:rsid w:val="001D783B"/>
    <w:rsid w:val="001E0D6C"/>
    <w:rsid w:val="001E0DF5"/>
    <w:rsid w:val="001E0F25"/>
    <w:rsid w:val="001E17F6"/>
    <w:rsid w:val="001E1884"/>
    <w:rsid w:val="001E1E16"/>
    <w:rsid w:val="001E1FE4"/>
    <w:rsid w:val="001E26C5"/>
    <w:rsid w:val="001E602A"/>
    <w:rsid w:val="001E6335"/>
    <w:rsid w:val="001E63C5"/>
    <w:rsid w:val="001E6548"/>
    <w:rsid w:val="001E690F"/>
    <w:rsid w:val="001E69B8"/>
    <w:rsid w:val="001E6B23"/>
    <w:rsid w:val="001E7C23"/>
    <w:rsid w:val="001F02C1"/>
    <w:rsid w:val="001F0996"/>
    <w:rsid w:val="001F10EB"/>
    <w:rsid w:val="001F20F8"/>
    <w:rsid w:val="001F2726"/>
    <w:rsid w:val="001F3A99"/>
    <w:rsid w:val="001F41E8"/>
    <w:rsid w:val="001F4844"/>
    <w:rsid w:val="001F50FF"/>
    <w:rsid w:val="001F53EE"/>
    <w:rsid w:val="001F58D7"/>
    <w:rsid w:val="001F5BD1"/>
    <w:rsid w:val="001F64E3"/>
    <w:rsid w:val="001F6DE8"/>
    <w:rsid w:val="001F700E"/>
    <w:rsid w:val="001F7067"/>
    <w:rsid w:val="001F713F"/>
    <w:rsid w:val="001F7470"/>
    <w:rsid w:val="001F7AAA"/>
    <w:rsid w:val="00200995"/>
    <w:rsid w:val="00200AB3"/>
    <w:rsid w:val="00200FC6"/>
    <w:rsid w:val="00202E05"/>
    <w:rsid w:val="002033D5"/>
    <w:rsid w:val="002034CC"/>
    <w:rsid w:val="0020386E"/>
    <w:rsid w:val="00204263"/>
    <w:rsid w:val="00204BFD"/>
    <w:rsid w:val="00204D1D"/>
    <w:rsid w:val="00204FC1"/>
    <w:rsid w:val="0020537C"/>
    <w:rsid w:val="00205F1E"/>
    <w:rsid w:val="00206990"/>
    <w:rsid w:val="0020752E"/>
    <w:rsid w:val="0020780F"/>
    <w:rsid w:val="0021068B"/>
    <w:rsid w:val="002109D8"/>
    <w:rsid w:val="00211A98"/>
    <w:rsid w:val="00212012"/>
    <w:rsid w:val="00212060"/>
    <w:rsid w:val="002140A6"/>
    <w:rsid w:val="0021527F"/>
    <w:rsid w:val="00217BA7"/>
    <w:rsid w:val="00220577"/>
    <w:rsid w:val="0022074D"/>
    <w:rsid w:val="00222010"/>
    <w:rsid w:val="00222B82"/>
    <w:rsid w:val="00222F64"/>
    <w:rsid w:val="002235A2"/>
    <w:rsid w:val="00223C58"/>
    <w:rsid w:val="00223E65"/>
    <w:rsid w:val="00223FD0"/>
    <w:rsid w:val="0022444A"/>
    <w:rsid w:val="002245A9"/>
    <w:rsid w:val="00224804"/>
    <w:rsid w:val="0022526A"/>
    <w:rsid w:val="00225BC3"/>
    <w:rsid w:val="0022606C"/>
    <w:rsid w:val="002265C0"/>
    <w:rsid w:val="002265DA"/>
    <w:rsid w:val="00226756"/>
    <w:rsid w:val="002267ED"/>
    <w:rsid w:val="00226A2F"/>
    <w:rsid w:val="00226C69"/>
    <w:rsid w:val="00227305"/>
    <w:rsid w:val="00227354"/>
    <w:rsid w:val="0022740F"/>
    <w:rsid w:val="00227ED8"/>
    <w:rsid w:val="0023079C"/>
    <w:rsid w:val="00230EAF"/>
    <w:rsid w:val="00231287"/>
    <w:rsid w:val="0023173E"/>
    <w:rsid w:val="00232634"/>
    <w:rsid w:val="002334CC"/>
    <w:rsid w:val="00234250"/>
    <w:rsid w:val="00234717"/>
    <w:rsid w:val="00234A11"/>
    <w:rsid w:val="002360E9"/>
    <w:rsid w:val="00236981"/>
    <w:rsid w:val="00236C39"/>
    <w:rsid w:val="00236DC2"/>
    <w:rsid w:val="00237556"/>
    <w:rsid w:val="00237A3A"/>
    <w:rsid w:val="0024005A"/>
    <w:rsid w:val="002410DE"/>
    <w:rsid w:val="0024294F"/>
    <w:rsid w:val="002429CF"/>
    <w:rsid w:val="0024464E"/>
    <w:rsid w:val="00244C75"/>
    <w:rsid w:val="00244F2E"/>
    <w:rsid w:val="002450BC"/>
    <w:rsid w:val="00245536"/>
    <w:rsid w:val="002457A2"/>
    <w:rsid w:val="00245BB3"/>
    <w:rsid w:val="00245CCB"/>
    <w:rsid w:val="00246D40"/>
    <w:rsid w:val="0024730A"/>
    <w:rsid w:val="00247401"/>
    <w:rsid w:val="002474E0"/>
    <w:rsid w:val="0024773E"/>
    <w:rsid w:val="00247AF2"/>
    <w:rsid w:val="00247C1D"/>
    <w:rsid w:val="002508A1"/>
    <w:rsid w:val="00251315"/>
    <w:rsid w:val="00251343"/>
    <w:rsid w:val="00251410"/>
    <w:rsid w:val="00251433"/>
    <w:rsid w:val="0025223D"/>
    <w:rsid w:val="002528B0"/>
    <w:rsid w:val="002529FF"/>
    <w:rsid w:val="00252A1B"/>
    <w:rsid w:val="002532A7"/>
    <w:rsid w:val="00253C5D"/>
    <w:rsid w:val="0025456A"/>
    <w:rsid w:val="00254627"/>
    <w:rsid w:val="00254B4E"/>
    <w:rsid w:val="002561E6"/>
    <w:rsid w:val="002568DE"/>
    <w:rsid w:val="00256BA6"/>
    <w:rsid w:val="00257248"/>
    <w:rsid w:val="002572EF"/>
    <w:rsid w:val="002576B6"/>
    <w:rsid w:val="0025780B"/>
    <w:rsid w:val="00257BF6"/>
    <w:rsid w:val="00260021"/>
    <w:rsid w:val="00260648"/>
    <w:rsid w:val="00260F44"/>
    <w:rsid w:val="00261113"/>
    <w:rsid w:val="00261377"/>
    <w:rsid w:val="002618C0"/>
    <w:rsid w:val="00261F3D"/>
    <w:rsid w:val="00263331"/>
    <w:rsid w:val="00263779"/>
    <w:rsid w:val="0026393F"/>
    <w:rsid w:val="00263CA2"/>
    <w:rsid w:val="00263E3C"/>
    <w:rsid w:val="00264314"/>
    <w:rsid w:val="00264B64"/>
    <w:rsid w:val="00264CC7"/>
    <w:rsid w:val="00264E40"/>
    <w:rsid w:val="00265366"/>
    <w:rsid w:val="00265A13"/>
    <w:rsid w:val="00266462"/>
    <w:rsid w:val="002666E6"/>
    <w:rsid w:val="00270354"/>
    <w:rsid w:val="00270B1D"/>
    <w:rsid w:val="00271AA9"/>
    <w:rsid w:val="00271B04"/>
    <w:rsid w:val="00271C07"/>
    <w:rsid w:val="002722B2"/>
    <w:rsid w:val="002722BE"/>
    <w:rsid w:val="002739C3"/>
    <w:rsid w:val="00273B4D"/>
    <w:rsid w:val="00273B6F"/>
    <w:rsid w:val="0027442F"/>
    <w:rsid w:val="00274C70"/>
    <w:rsid w:val="00275223"/>
    <w:rsid w:val="002757B8"/>
    <w:rsid w:val="00275AA7"/>
    <w:rsid w:val="00275B2B"/>
    <w:rsid w:val="0027708D"/>
    <w:rsid w:val="002777C0"/>
    <w:rsid w:val="002803C5"/>
    <w:rsid w:val="002805B4"/>
    <w:rsid w:val="002806EC"/>
    <w:rsid w:val="00280715"/>
    <w:rsid w:val="00281D35"/>
    <w:rsid w:val="002827AE"/>
    <w:rsid w:val="00282F5D"/>
    <w:rsid w:val="00283005"/>
    <w:rsid w:val="00283719"/>
    <w:rsid w:val="00283B94"/>
    <w:rsid w:val="00283C41"/>
    <w:rsid w:val="00283FDA"/>
    <w:rsid w:val="002840C8"/>
    <w:rsid w:val="002842B3"/>
    <w:rsid w:val="0028470A"/>
    <w:rsid w:val="002849AD"/>
    <w:rsid w:val="00285252"/>
    <w:rsid w:val="0028535C"/>
    <w:rsid w:val="002854AC"/>
    <w:rsid w:val="00285DC4"/>
    <w:rsid w:val="00287035"/>
    <w:rsid w:val="0028719A"/>
    <w:rsid w:val="002900A4"/>
    <w:rsid w:val="00290B2D"/>
    <w:rsid w:val="002910E8"/>
    <w:rsid w:val="00291197"/>
    <w:rsid w:val="00291B03"/>
    <w:rsid w:val="00291E52"/>
    <w:rsid w:val="00293701"/>
    <w:rsid w:val="002939D8"/>
    <w:rsid w:val="00294141"/>
    <w:rsid w:val="002944D7"/>
    <w:rsid w:val="0029480F"/>
    <w:rsid w:val="002956D9"/>
    <w:rsid w:val="00295D11"/>
    <w:rsid w:val="00296796"/>
    <w:rsid w:val="00296A23"/>
    <w:rsid w:val="00296A28"/>
    <w:rsid w:val="00297937"/>
    <w:rsid w:val="002A036B"/>
    <w:rsid w:val="002A0608"/>
    <w:rsid w:val="002A1486"/>
    <w:rsid w:val="002A1C65"/>
    <w:rsid w:val="002A2763"/>
    <w:rsid w:val="002A30B0"/>
    <w:rsid w:val="002A3260"/>
    <w:rsid w:val="002A3689"/>
    <w:rsid w:val="002A38F0"/>
    <w:rsid w:val="002A629F"/>
    <w:rsid w:val="002A67F0"/>
    <w:rsid w:val="002A6EB7"/>
    <w:rsid w:val="002A742F"/>
    <w:rsid w:val="002A7582"/>
    <w:rsid w:val="002A75C6"/>
    <w:rsid w:val="002A7F71"/>
    <w:rsid w:val="002B03B5"/>
    <w:rsid w:val="002B09FE"/>
    <w:rsid w:val="002B0D11"/>
    <w:rsid w:val="002B1024"/>
    <w:rsid w:val="002B137B"/>
    <w:rsid w:val="002B1D9B"/>
    <w:rsid w:val="002B1EFD"/>
    <w:rsid w:val="002B1EFF"/>
    <w:rsid w:val="002B1F04"/>
    <w:rsid w:val="002B23F4"/>
    <w:rsid w:val="002B265E"/>
    <w:rsid w:val="002B2B0A"/>
    <w:rsid w:val="002B2C27"/>
    <w:rsid w:val="002B2D69"/>
    <w:rsid w:val="002B32A4"/>
    <w:rsid w:val="002B341C"/>
    <w:rsid w:val="002B3C1B"/>
    <w:rsid w:val="002B429E"/>
    <w:rsid w:val="002B4535"/>
    <w:rsid w:val="002B47C4"/>
    <w:rsid w:val="002B4899"/>
    <w:rsid w:val="002B489E"/>
    <w:rsid w:val="002B4951"/>
    <w:rsid w:val="002B4F06"/>
    <w:rsid w:val="002B4FDB"/>
    <w:rsid w:val="002B56F8"/>
    <w:rsid w:val="002B5704"/>
    <w:rsid w:val="002B5C69"/>
    <w:rsid w:val="002B62C7"/>
    <w:rsid w:val="002B653C"/>
    <w:rsid w:val="002B6992"/>
    <w:rsid w:val="002B6C5A"/>
    <w:rsid w:val="002B700D"/>
    <w:rsid w:val="002B7AA4"/>
    <w:rsid w:val="002B7C68"/>
    <w:rsid w:val="002B7C8C"/>
    <w:rsid w:val="002C0198"/>
    <w:rsid w:val="002C1511"/>
    <w:rsid w:val="002C1838"/>
    <w:rsid w:val="002C1F09"/>
    <w:rsid w:val="002C215C"/>
    <w:rsid w:val="002C2D4D"/>
    <w:rsid w:val="002C2FDB"/>
    <w:rsid w:val="002C3304"/>
    <w:rsid w:val="002C339C"/>
    <w:rsid w:val="002C363F"/>
    <w:rsid w:val="002C46C1"/>
    <w:rsid w:val="002C492E"/>
    <w:rsid w:val="002C4F59"/>
    <w:rsid w:val="002C4FF0"/>
    <w:rsid w:val="002C5480"/>
    <w:rsid w:val="002C698B"/>
    <w:rsid w:val="002C6DB8"/>
    <w:rsid w:val="002C7CE7"/>
    <w:rsid w:val="002D128F"/>
    <w:rsid w:val="002D12A5"/>
    <w:rsid w:val="002D12F3"/>
    <w:rsid w:val="002D15A4"/>
    <w:rsid w:val="002D167B"/>
    <w:rsid w:val="002D3356"/>
    <w:rsid w:val="002D3B07"/>
    <w:rsid w:val="002D460A"/>
    <w:rsid w:val="002D4E53"/>
    <w:rsid w:val="002D678E"/>
    <w:rsid w:val="002D7604"/>
    <w:rsid w:val="002D7C87"/>
    <w:rsid w:val="002E06E1"/>
    <w:rsid w:val="002E0EEA"/>
    <w:rsid w:val="002E1118"/>
    <w:rsid w:val="002E22EE"/>
    <w:rsid w:val="002E2E0A"/>
    <w:rsid w:val="002E2EA6"/>
    <w:rsid w:val="002E30AC"/>
    <w:rsid w:val="002E3C92"/>
    <w:rsid w:val="002E47B1"/>
    <w:rsid w:val="002E54BD"/>
    <w:rsid w:val="002E5C33"/>
    <w:rsid w:val="002E6230"/>
    <w:rsid w:val="002E6549"/>
    <w:rsid w:val="002E6AEB"/>
    <w:rsid w:val="002E6AF4"/>
    <w:rsid w:val="002E721D"/>
    <w:rsid w:val="002E7762"/>
    <w:rsid w:val="002E7991"/>
    <w:rsid w:val="002E7A21"/>
    <w:rsid w:val="002F10D0"/>
    <w:rsid w:val="002F10FB"/>
    <w:rsid w:val="002F13A9"/>
    <w:rsid w:val="002F13EA"/>
    <w:rsid w:val="002F156C"/>
    <w:rsid w:val="002F1A15"/>
    <w:rsid w:val="002F1C5A"/>
    <w:rsid w:val="002F2346"/>
    <w:rsid w:val="002F2890"/>
    <w:rsid w:val="002F2EE1"/>
    <w:rsid w:val="002F3330"/>
    <w:rsid w:val="002F3383"/>
    <w:rsid w:val="002F49AA"/>
    <w:rsid w:val="002F6258"/>
    <w:rsid w:val="002F63BF"/>
    <w:rsid w:val="002F66C9"/>
    <w:rsid w:val="002F6A49"/>
    <w:rsid w:val="002F709F"/>
    <w:rsid w:val="002F714D"/>
    <w:rsid w:val="002F74D7"/>
    <w:rsid w:val="002F7A29"/>
    <w:rsid w:val="002F7A2C"/>
    <w:rsid w:val="00300723"/>
    <w:rsid w:val="00300A13"/>
    <w:rsid w:val="00301409"/>
    <w:rsid w:val="0030241A"/>
    <w:rsid w:val="0030257D"/>
    <w:rsid w:val="00302B38"/>
    <w:rsid w:val="00302B6C"/>
    <w:rsid w:val="0030365E"/>
    <w:rsid w:val="00303758"/>
    <w:rsid w:val="003040B9"/>
    <w:rsid w:val="003043A1"/>
    <w:rsid w:val="003048D6"/>
    <w:rsid w:val="00304C34"/>
    <w:rsid w:val="00304FB1"/>
    <w:rsid w:val="003051F7"/>
    <w:rsid w:val="00305301"/>
    <w:rsid w:val="003053C3"/>
    <w:rsid w:val="00305551"/>
    <w:rsid w:val="0030661F"/>
    <w:rsid w:val="0030707D"/>
    <w:rsid w:val="003070E8"/>
    <w:rsid w:val="0030740C"/>
    <w:rsid w:val="003076B7"/>
    <w:rsid w:val="00307C2D"/>
    <w:rsid w:val="00307E25"/>
    <w:rsid w:val="00310021"/>
    <w:rsid w:val="003103FF"/>
    <w:rsid w:val="00310B23"/>
    <w:rsid w:val="0031105F"/>
    <w:rsid w:val="003112C9"/>
    <w:rsid w:val="003113EA"/>
    <w:rsid w:val="00311435"/>
    <w:rsid w:val="003117E8"/>
    <w:rsid w:val="00311F9C"/>
    <w:rsid w:val="003123AC"/>
    <w:rsid w:val="00312556"/>
    <w:rsid w:val="00312730"/>
    <w:rsid w:val="00312EEF"/>
    <w:rsid w:val="003145A3"/>
    <w:rsid w:val="00314E7F"/>
    <w:rsid w:val="003155DB"/>
    <w:rsid w:val="00315D3A"/>
    <w:rsid w:val="003160A1"/>
    <w:rsid w:val="003165C9"/>
    <w:rsid w:val="0031677F"/>
    <w:rsid w:val="003174E8"/>
    <w:rsid w:val="003175CE"/>
    <w:rsid w:val="00317D4B"/>
    <w:rsid w:val="00320090"/>
    <w:rsid w:val="00320994"/>
    <w:rsid w:val="00320A26"/>
    <w:rsid w:val="003210AB"/>
    <w:rsid w:val="003210E5"/>
    <w:rsid w:val="003213D2"/>
    <w:rsid w:val="00321CB5"/>
    <w:rsid w:val="00321CB8"/>
    <w:rsid w:val="00322D8C"/>
    <w:rsid w:val="003231AA"/>
    <w:rsid w:val="0032377D"/>
    <w:rsid w:val="00323C56"/>
    <w:rsid w:val="00323EB8"/>
    <w:rsid w:val="00324162"/>
    <w:rsid w:val="00324481"/>
    <w:rsid w:val="00324C5D"/>
    <w:rsid w:val="00325554"/>
    <w:rsid w:val="00326648"/>
    <w:rsid w:val="003268BA"/>
    <w:rsid w:val="003272F4"/>
    <w:rsid w:val="003274B4"/>
    <w:rsid w:val="00327702"/>
    <w:rsid w:val="003279F2"/>
    <w:rsid w:val="00327B15"/>
    <w:rsid w:val="00327B8F"/>
    <w:rsid w:val="00330531"/>
    <w:rsid w:val="003306F0"/>
    <w:rsid w:val="00331509"/>
    <w:rsid w:val="00331CB7"/>
    <w:rsid w:val="00331D9B"/>
    <w:rsid w:val="003321D6"/>
    <w:rsid w:val="003324C4"/>
    <w:rsid w:val="00332AA6"/>
    <w:rsid w:val="00333095"/>
    <w:rsid w:val="003334A4"/>
    <w:rsid w:val="0033372A"/>
    <w:rsid w:val="0033411A"/>
    <w:rsid w:val="0033497E"/>
    <w:rsid w:val="00334C5F"/>
    <w:rsid w:val="00334E41"/>
    <w:rsid w:val="00335415"/>
    <w:rsid w:val="00335440"/>
    <w:rsid w:val="003359D8"/>
    <w:rsid w:val="0033667A"/>
    <w:rsid w:val="00336E08"/>
    <w:rsid w:val="00336E91"/>
    <w:rsid w:val="003370A6"/>
    <w:rsid w:val="00337769"/>
    <w:rsid w:val="00337DFF"/>
    <w:rsid w:val="00340556"/>
    <w:rsid w:val="003408AB"/>
    <w:rsid w:val="003409CD"/>
    <w:rsid w:val="00340E5F"/>
    <w:rsid w:val="003413B3"/>
    <w:rsid w:val="00341A29"/>
    <w:rsid w:val="00341F4E"/>
    <w:rsid w:val="003425E5"/>
    <w:rsid w:val="0034277A"/>
    <w:rsid w:val="00342A3F"/>
    <w:rsid w:val="00342A80"/>
    <w:rsid w:val="00342A9D"/>
    <w:rsid w:val="00343043"/>
    <w:rsid w:val="00344132"/>
    <w:rsid w:val="003444BA"/>
    <w:rsid w:val="00344665"/>
    <w:rsid w:val="0034483F"/>
    <w:rsid w:val="00345831"/>
    <w:rsid w:val="003458FD"/>
    <w:rsid w:val="00345A37"/>
    <w:rsid w:val="003460AE"/>
    <w:rsid w:val="003460CD"/>
    <w:rsid w:val="003464D4"/>
    <w:rsid w:val="00346F1D"/>
    <w:rsid w:val="0034795E"/>
    <w:rsid w:val="00350C28"/>
    <w:rsid w:val="00350D1C"/>
    <w:rsid w:val="0035123F"/>
    <w:rsid w:val="00351314"/>
    <w:rsid w:val="00352158"/>
    <w:rsid w:val="00352606"/>
    <w:rsid w:val="00353EDF"/>
    <w:rsid w:val="00354281"/>
    <w:rsid w:val="00355CD0"/>
    <w:rsid w:val="00355E48"/>
    <w:rsid w:val="00355FE6"/>
    <w:rsid w:val="00356227"/>
    <w:rsid w:val="00356737"/>
    <w:rsid w:val="003568C4"/>
    <w:rsid w:val="003568E6"/>
    <w:rsid w:val="00356A6D"/>
    <w:rsid w:val="00356EC8"/>
    <w:rsid w:val="00356EFB"/>
    <w:rsid w:val="003575A9"/>
    <w:rsid w:val="0035772C"/>
    <w:rsid w:val="00357DF6"/>
    <w:rsid w:val="0036039C"/>
    <w:rsid w:val="00360906"/>
    <w:rsid w:val="00361218"/>
    <w:rsid w:val="0036136A"/>
    <w:rsid w:val="003622C3"/>
    <w:rsid w:val="003625AE"/>
    <w:rsid w:val="00362805"/>
    <w:rsid w:val="00362988"/>
    <w:rsid w:val="003633E3"/>
    <w:rsid w:val="00363D22"/>
    <w:rsid w:val="00364065"/>
    <w:rsid w:val="003641F2"/>
    <w:rsid w:val="00364BAE"/>
    <w:rsid w:val="00365114"/>
    <w:rsid w:val="003655F5"/>
    <w:rsid w:val="0036571B"/>
    <w:rsid w:val="00365DC9"/>
    <w:rsid w:val="00365F4B"/>
    <w:rsid w:val="0036603C"/>
    <w:rsid w:val="00366892"/>
    <w:rsid w:val="00366A51"/>
    <w:rsid w:val="00366C80"/>
    <w:rsid w:val="00366D3A"/>
    <w:rsid w:val="0036710D"/>
    <w:rsid w:val="00367710"/>
    <w:rsid w:val="0037075B"/>
    <w:rsid w:val="0037100F"/>
    <w:rsid w:val="003710B3"/>
    <w:rsid w:val="00371B4E"/>
    <w:rsid w:val="0037212A"/>
    <w:rsid w:val="0037215D"/>
    <w:rsid w:val="003724B8"/>
    <w:rsid w:val="003725D3"/>
    <w:rsid w:val="00372F61"/>
    <w:rsid w:val="00373150"/>
    <w:rsid w:val="0037370A"/>
    <w:rsid w:val="0037379E"/>
    <w:rsid w:val="003741EC"/>
    <w:rsid w:val="00374653"/>
    <w:rsid w:val="0037498C"/>
    <w:rsid w:val="003749CB"/>
    <w:rsid w:val="00374B27"/>
    <w:rsid w:val="00374BD8"/>
    <w:rsid w:val="00374CFE"/>
    <w:rsid w:val="00374E1E"/>
    <w:rsid w:val="00375394"/>
    <w:rsid w:val="003753FC"/>
    <w:rsid w:val="00375B78"/>
    <w:rsid w:val="0037602A"/>
    <w:rsid w:val="00376D43"/>
    <w:rsid w:val="00377466"/>
    <w:rsid w:val="003775D8"/>
    <w:rsid w:val="00380937"/>
    <w:rsid w:val="00380FEA"/>
    <w:rsid w:val="00381548"/>
    <w:rsid w:val="003816BB"/>
    <w:rsid w:val="00381C86"/>
    <w:rsid w:val="0038224D"/>
    <w:rsid w:val="0038236D"/>
    <w:rsid w:val="003829C7"/>
    <w:rsid w:val="00382E18"/>
    <w:rsid w:val="00382EF5"/>
    <w:rsid w:val="003837C1"/>
    <w:rsid w:val="00383A1A"/>
    <w:rsid w:val="003840FB"/>
    <w:rsid w:val="00384401"/>
    <w:rsid w:val="003847F7"/>
    <w:rsid w:val="00384A58"/>
    <w:rsid w:val="00384E17"/>
    <w:rsid w:val="00385264"/>
    <w:rsid w:val="003855DC"/>
    <w:rsid w:val="00385E18"/>
    <w:rsid w:val="00385ECB"/>
    <w:rsid w:val="00386639"/>
    <w:rsid w:val="00386A47"/>
    <w:rsid w:val="00386B4E"/>
    <w:rsid w:val="003906B0"/>
    <w:rsid w:val="00390861"/>
    <w:rsid w:val="00391127"/>
    <w:rsid w:val="00391961"/>
    <w:rsid w:val="00391EB4"/>
    <w:rsid w:val="00392377"/>
    <w:rsid w:val="00392C84"/>
    <w:rsid w:val="0039307F"/>
    <w:rsid w:val="003932DC"/>
    <w:rsid w:val="0039440D"/>
    <w:rsid w:val="00394425"/>
    <w:rsid w:val="00394475"/>
    <w:rsid w:val="00394865"/>
    <w:rsid w:val="00394E06"/>
    <w:rsid w:val="00397706"/>
    <w:rsid w:val="00397D7D"/>
    <w:rsid w:val="00397FCC"/>
    <w:rsid w:val="003A0849"/>
    <w:rsid w:val="003A0D7C"/>
    <w:rsid w:val="003A10B6"/>
    <w:rsid w:val="003A16CB"/>
    <w:rsid w:val="003A1736"/>
    <w:rsid w:val="003A1FA8"/>
    <w:rsid w:val="003A21A5"/>
    <w:rsid w:val="003A2358"/>
    <w:rsid w:val="003A28F9"/>
    <w:rsid w:val="003A3603"/>
    <w:rsid w:val="003A38EF"/>
    <w:rsid w:val="003A39AA"/>
    <w:rsid w:val="003A3C9E"/>
    <w:rsid w:val="003A3E68"/>
    <w:rsid w:val="003A4516"/>
    <w:rsid w:val="003A46C6"/>
    <w:rsid w:val="003A4B4B"/>
    <w:rsid w:val="003A5467"/>
    <w:rsid w:val="003A5697"/>
    <w:rsid w:val="003A5E84"/>
    <w:rsid w:val="003A5F4D"/>
    <w:rsid w:val="003A6A25"/>
    <w:rsid w:val="003A72F4"/>
    <w:rsid w:val="003A784E"/>
    <w:rsid w:val="003A7FC3"/>
    <w:rsid w:val="003B082E"/>
    <w:rsid w:val="003B10F1"/>
    <w:rsid w:val="003B1A9D"/>
    <w:rsid w:val="003B2545"/>
    <w:rsid w:val="003B2707"/>
    <w:rsid w:val="003B29FC"/>
    <w:rsid w:val="003B2B89"/>
    <w:rsid w:val="003B330A"/>
    <w:rsid w:val="003B46D2"/>
    <w:rsid w:val="003B4715"/>
    <w:rsid w:val="003B5195"/>
    <w:rsid w:val="003B5568"/>
    <w:rsid w:val="003B5791"/>
    <w:rsid w:val="003B5E73"/>
    <w:rsid w:val="003B656E"/>
    <w:rsid w:val="003B65A2"/>
    <w:rsid w:val="003B7B2D"/>
    <w:rsid w:val="003B7F2E"/>
    <w:rsid w:val="003C03A9"/>
    <w:rsid w:val="003C17E3"/>
    <w:rsid w:val="003C1924"/>
    <w:rsid w:val="003C1A67"/>
    <w:rsid w:val="003C2386"/>
    <w:rsid w:val="003C23CB"/>
    <w:rsid w:val="003C3805"/>
    <w:rsid w:val="003C52D7"/>
    <w:rsid w:val="003C562F"/>
    <w:rsid w:val="003C56B9"/>
    <w:rsid w:val="003C5F77"/>
    <w:rsid w:val="003C675B"/>
    <w:rsid w:val="003C69FF"/>
    <w:rsid w:val="003C7E07"/>
    <w:rsid w:val="003D0257"/>
    <w:rsid w:val="003D0616"/>
    <w:rsid w:val="003D08BD"/>
    <w:rsid w:val="003D10BF"/>
    <w:rsid w:val="003D1A91"/>
    <w:rsid w:val="003D1D2C"/>
    <w:rsid w:val="003D1FD6"/>
    <w:rsid w:val="003D26AD"/>
    <w:rsid w:val="003D2B24"/>
    <w:rsid w:val="003D2C63"/>
    <w:rsid w:val="003D2FCA"/>
    <w:rsid w:val="003D36FE"/>
    <w:rsid w:val="003D3787"/>
    <w:rsid w:val="003D3AFC"/>
    <w:rsid w:val="003D3F7C"/>
    <w:rsid w:val="003D564B"/>
    <w:rsid w:val="003D565B"/>
    <w:rsid w:val="003D59F2"/>
    <w:rsid w:val="003D5C53"/>
    <w:rsid w:val="003D5C70"/>
    <w:rsid w:val="003D62B5"/>
    <w:rsid w:val="003D6AA5"/>
    <w:rsid w:val="003E0016"/>
    <w:rsid w:val="003E09B0"/>
    <w:rsid w:val="003E0BE1"/>
    <w:rsid w:val="003E186A"/>
    <w:rsid w:val="003E2BDA"/>
    <w:rsid w:val="003E386C"/>
    <w:rsid w:val="003E3A03"/>
    <w:rsid w:val="003E3ED5"/>
    <w:rsid w:val="003E45F0"/>
    <w:rsid w:val="003E5453"/>
    <w:rsid w:val="003E56BB"/>
    <w:rsid w:val="003E5BD6"/>
    <w:rsid w:val="003E5EEF"/>
    <w:rsid w:val="003E609E"/>
    <w:rsid w:val="003E63BF"/>
    <w:rsid w:val="003E7DE3"/>
    <w:rsid w:val="003F0210"/>
    <w:rsid w:val="003F02A5"/>
    <w:rsid w:val="003F02EA"/>
    <w:rsid w:val="003F03AC"/>
    <w:rsid w:val="003F05D7"/>
    <w:rsid w:val="003F0C47"/>
    <w:rsid w:val="003F14BD"/>
    <w:rsid w:val="003F1711"/>
    <w:rsid w:val="003F2439"/>
    <w:rsid w:val="003F326B"/>
    <w:rsid w:val="003F38E1"/>
    <w:rsid w:val="003F3FDA"/>
    <w:rsid w:val="003F44C9"/>
    <w:rsid w:val="003F5475"/>
    <w:rsid w:val="003F5986"/>
    <w:rsid w:val="003F5FE9"/>
    <w:rsid w:val="003F650E"/>
    <w:rsid w:val="003F6938"/>
    <w:rsid w:val="003F6D56"/>
    <w:rsid w:val="003F6ECA"/>
    <w:rsid w:val="003F7A87"/>
    <w:rsid w:val="003F7B8B"/>
    <w:rsid w:val="00400524"/>
    <w:rsid w:val="004010A8"/>
    <w:rsid w:val="004013AD"/>
    <w:rsid w:val="004019D6"/>
    <w:rsid w:val="00401B07"/>
    <w:rsid w:val="00401C83"/>
    <w:rsid w:val="004026A4"/>
    <w:rsid w:val="004029F2"/>
    <w:rsid w:val="00402D77"/>
    <w:rsid w:val="00403244"/>
    <w:rsid w:val="00403BBC"/>
    <w:rsid w:val="00403ED4"/>
    <w:rsid w:val="00403F84"/>
    <w:rsid w:val="00404934"/>
    <w:rsid w:val="00404E7F"/>
    <w:rsid w:val="00405400"/>
    <w:rsid w:val="004057DB"/>
    <w:rsid w:val="00405F6C"/>
    <w:rsid w:val="004062FA"/>
    <w:rsid w:val="00406B11"/>
    <w:rsid w:val="004077B7"/>
    <w:rsid w:val="004077DD"/>
    <w:rsid w:val="00410563"/>
    <w:rsid w:val="004117DD"/>
    <w:rsid w:val="00411E8C"/>
    <w:rsid w:val="004120A3"/>
    <w:rsid w:val="004129B7"/>
    <w:rsid w:val="00412B45"/>
    <w:rsid w:val="00412DC4"/>
    <w:rsid w:val="0041343B"/>
    <w:rsid w:val="00413848"/>
    <w:rsid w:val="00413C12"/>
    <w:rsid w:val="004143DD"/>
    <w:rsid w:val="0041453A"/>
    <w:rsid w:val="00414C2F"/>
    <w:rsid w:val="00415A00"/>
    <w:rsid w:val="00415B7C"/>
    <w:rsid w:val="00416ADC"/>
    <w:rsid w:val="00416B48"/>
    <w:rsid w:val="00417319"/>
    <w:rsid w:val="00417CEA"/>
    <w:rsid w:val="00420267"/>
    <w:rsid w:val="004203B9"/>
    <w:rsid w:val="0042044B"/>
    <w:rsid w:val="00420774"/>
    <w:rsid w:val="004207F3"/>
    <w:rsid w:val="004208D1"/>
    <w:rsid w:val="00420AD8"/>
    <w:rsid w:val="00420F04"/>
    <w:rsid w:val="00421138"/>
    <w:rsid w:val="0042141C"/>
    <w:rsid w:val="00422CC0"/>
    <w:rsid w:val="00422CF8"/>
    <w:rsid w:val="00423A3D"/>
    <w:rsid w:val="004240AD"/>
    <w:rsid w:val="00425928"/>
    <w:rsid w:val="00425B82"/>
    <w:rsid w:val="00425DB7"/>
    <w:rsid w:val="00427078"/>
    <w:rsid w:val="0043080F"/>
    <w:rsid w:val="00430AB2"/>
    <w:rsid w:val="00430CF1"/>
    <w:rsid w:val="004316EB"/>
    <w:rsid w:val="0043181B"/>
    <w:rsid w:val="00431BA2"/>
    <w:rsid w:val="0043211D"/>
    <w:rsid w:val="004327C2"/>
    <w:rsid w:val="004333C9"/>
    <w:rsid w:val="0043349F"/>
    <w:rsid w:val="0043362A"/>
    <w:rsid w:val="00433E31"/>
    <w:rsid w:val="004344E6"/>
    <w:rsid w:val="004351FD"/>
    <w:rsid w:val="00435223"/>
    <w:rsid w:val="00435277"/>
    <w:rsid w:val="004353A5"/>
    <w:rsid w:val="00435B53"/>
    <w:rsid w:val="00435FCE"/>
    <w:rsid w:val="004362E5"/>
    <w:rsid w:val="004364FA"/>
    <w:rsid w:val="004366AE"/>
    <w:rsid w:val="00436781"/>
    <w:rsid w:val="00436947"/>
    <w:rsid w:val="00436AF2"/>
    <w:rsid w:val="00436C31"/>
    <w:rsid w:val="004375AB"/>
    <w:rsid w:val="00437B2F"/>
    <w:rsid w:val="00437DEE"/>
    <w:rsid w:val="00437E92"/>
    <w:rsid w:val="004401DB"/>
    <w:rsid w:val="00440540"/>
    <w:rsid w:val="00440A48"/>
    <w:rsid w:val="00441313"/>
    <w:rsid w:val="00441C12"/>
    <w:rsid w:val="00441EBD"/>
    <w:rsid w:val="00442CF3"/>
    <w:rsid w:val="00443C70"/>
    <w:rsid w:val="004442DA"/>
    <w:rsid w:val="0044434D"/>
    <w:rsid w:val="0044438B"/>
    <w:rsid w:val="00444870"/>
    <w:rsid w:val="00444B07"/>
    <w:rsid w:val="00444D17"/>
    <w:rsid w:val="00445400"/>
    <w:rsid w:val="004457CA"/>
    <w:rsid w:val="00445AC9"/>
    <w:rsid w:val="00445AFD"/>
    <w:rsid w:val="00445BD1"/>
    <w:rsid w:val="00445ECE"/>
    <w:rsid w:val="00446565"/>
    <w:rsid w:val="00446890"/>
    <w:rsid w:val="00446B9C"/>
    <w:rsid w:val="00447B9C"/>
    <w:rsid w:val="0045091B"/>
    <w:rsid w:val="00450DC5"/>
    <w:rsid w:val="00450EEE"/>
    <w:rsid w:val="00450F94"/>
    <w:rsid w:val="00452C99"/>
    <w:rsid w:val="0045305E"/>
    <w:rsid w:val="0045332F"/>
    <w:rsid w:val="00453633"/>
    <w:rsid w:val="0045380D"/>
    <w:rsid w:val="00453930"/>
    <w:rsid w:val="00454719"/>
    <w:rsid w:val="00454A00"/>
    <w:rsid w:val="00454ABE"/>
    <w:rsid w:val="00454B85"/>
    <w:rsid w:val="00455C99"/>
    <w:rsid w:val="00455FD0"/>
    <w:rsid w:val="00456315"/>
    <w:rsid w:val="00456A6D"/>
    <w:rsid w:val="00456AEE"/>
    <w:rsid w:val="00456CC8"/>
    <w:rsid w:val="00456E30"/>
    <w:rsid w:val="0045701F"/>
    <w:rsid w:val="00457197"/>
    <w:rsid w:val="004571FC"/>
    <w:rsid w:val="00457697"/>
    <w:rsid w:val="0045770B"/>
    <w:rsid w:val="004577A6"/>
    <w:rsid w:val="00457893"/>
    <w:rsid w:val="00457F30"/>
    <w:rsid w:val="00457FE6"/>
    <w:rsid w:val="00460F39"/>
    <w:rsid w:val="0046138D"/>
    <w:rsid w:val="004613E3"/>
    <w:rsid w:val="00461517"/>
    <w:rsid w:val="00461606"/>
    <w:rsid w:val="00461C8F"/>
    <w:rsid w:val="00461CE2"/>
    <w:rsid w:val="00461D29"/>
    <w:rsid w:val="00461FC7"/>
    <w:rsid w:val="0046368F"/>
    <w:rsid w:val="004636E0"/>
    <w:rsid w:val="004638BD"/>
    <w:rsid w:val="00464DC4"/>
    <w:rsid w:val="00465109"/>
    <w:rsid w:val="00465281"/>
    <w:rsid w:val="00465DB5"/>
    <w:rsid w:val="0046666F"/>
    <w:rsid w:val="004666ED"/>
    <w:rsid w:val="00466907"/>
    <w:rsid w:val="00466E0E"/>
    <w:rsid w:val="00467027"/>
    <w:rsid w:val="0046768E"/>
    <w:rsid w:val="00467C03"/>
    <w:rsid w:val="00467D34"/>
    <w:rsid w:val="004701C5"/>
    <w:rsid w:val="00470932"/>
    <w:rsid w:val="00470A3D"/>
    <w:rsid w:val="00470B85"/>
    <w:rsid w:val="00470C2F"/>
    <w:rsid w:val="00470D80"/>
    <w:rsid w:val="0047110C"/>
    <w:rsid w:val="00471D2D"/>
    <w:rsid w:val="00472315"/>
    <w:rsid w:val="0047238B"/>
    <w:rsid w:val="0047254B"/>
    <w:rsid w:val="00472963"/>
    <w:rsid w:val="00472BB8"/>
    <w:rsid w:val="00472DEB"/>
    <w:rsid w:val="00473C24"/>
    <w:rsid w:val="00473ED4"/>
    <w:rsid w:val="00473F79"/>
    <w:rsid w:val="00474559"/>
    <w:rsid w:val="00475518"/>
    <w:rsid w:val="00475721"/>
    <w:rsid w:val="00475778"/>
    <w:rsid w:val="00475859"/>
    <w:rsid w:val="004768B4"/>
    <w:rsid w:val="004771FE"/>
    <w:rsid w:val="00477597"/>
    <w:rsid w:val="004803D8"/>
    <w:rsid w:val="0048103B"/>
    <w:rsid w:val="004810DC"/>
    <w:rsid w:val="00481B25"/>
    <w:rsid w:val="00481C93"/>
    <w:rsid w:val="00482C33"/>
    <w:rsid w:val="00483294"/>
    <w:rsid w:val="00483495"/>
    <w:rsid w:val="00483772"/>
    <w:rsid w:val="0048389A"/>
    <w:rsid w:val="00485260"/>
    <w:rsid w:val="004852A5"/>
    <w:rsid w:val="00485A32"/>
    <w:rsid w:val="00486482"/>
    <w:rsid w:val="0048702F"/>
    <w:rsid w:val="004878C9"/>
    <w:rsid w:val="00487C86"/>
    <w:rsid w:val="00487F98"/>
    <w:rsid w:val="00490313"/>
    <w:rsid w:val="00490828"/>
    <w:rsid w:val="00490C9B"/>
    <w:rsid w:val="0049117A"/>
    <w:rsid w:val="00491B8F"/>
    <w:rsid w:val="004922AF"/>
    <w:rsid w:val="004927DA"/>
    <w:rsid w:val="00492E81"/>
    <w:rsid w:val="004936BE"/>
    <w:rsid w:val="004952D0"/>
    <w:rsid w:val="004957A5"/>
    <w:rsid w:val="004958E1"/>
    <w:rsid w:val="00495957"/>
    <w:rsid w:val="0049601E"/>
    <w:rsid w:val="00496111"/>
    <w:rsid w:val="0049629C"/>
    <w:rsid w:val="00496472"/>
    <w:rsid w:val="00496582"/>
    <w:rsid w:val="00496EBD"/>
    <w:rsid w:val="00497037"/>
    <w:rsid w:val="00497258"/>
    <w:rsid w:val="00497718"/>
    <w:rsid w:val="00497B13"/>
    <w:rsid w:val="00497CF9"/>
    <w:rsid w:val="00497EC7"/>
    <w:rsid w:val="00497FDB"/>
    <w:rsid w:val="004A0135"/>
    <w:rsid w:val="004A0BC0"/>
    <w:rsid w:val="004A0E37"/>
    <w:rsid w:val="004A10B2"/>
    <w:rsid w:val="004A1179"/>
    <w:rsid w:val="004A12E2"/>
    <w:rsid w:val="004A14A5"/>
    <w:rsid w:val="004A2243"/>
    <w:rsid w:val="004A2599"/>
    <w:rsid w:val="004A33BB"/>
    <w:rsid w:val="004A38C8"/>
    <w:rsid w:val="004A38DD"/>
    <w:rsid w:val="004A3C1C"/>
    <w:rsid w:val="004A3E04"/>
    <w:rsid w:val="004A4503"/>
    <w:rsid w:val="004A4949"/>
    <w:rsid w:val="004A4A01"/>
    <w:rsid w:val="004A4B5F"/>
    <w:rsid w:val="004A4BCA"/>
    <w:rsid w:val="004A4DF2"/>
    <w:rsid w:val="004A50A9"/>
    <w:rsid w:val="004A5247"/>
    <w:rsid w:val="004A5A1E"/>
    <w:rsid w:val="004A5CA9"/>
    <w:rsid w:val="004A6D18"/>
    <w:rsid w:val="004A7976"/>
    <w:rsid w:val="004A79C9"/>
    <w:rsid w:val="004B0196"/>
    <w:rsid w:val="004B0518"/>
    <w:rsid w:val="004B0FFA"/>
    <w:rsid w:val="004B1ED9"/>
    <w:rsid w:val="004B2494"/>
    <w:rsid w:val="004B28D3"/>
    <w:rsid w:val="004B2C67"/>
    <w:rsid w:val="004B30F1"/>
    <w:rsid w:val="004B3423"/>
    <w:rsid w:val="004B35BA"/>
    <w:rsid w:val="004B3BEA"/>
    <w:rsid w:val="004B3FAE"/>
    <w:rsid w:val="004B4347"/>
    <w:rsid w:val="004B4EFD"/>
    <w:rsid w:val="004B57C2"/>
    <w:rsid w:val="004B67C3"/>
    <w:rsid w:val="004B7204"/>
    <w:rsid w:val="004C0206"/>
    <w:rsid w:val="004C034F"/>
    <w:rsid w:val="004C08F6"/>
    <w:rsid w:val="004C0A73"/>
    <w:rsid w:val="004C1295"/>
    <w:rsid w:val="004C1435"/>
    <w:rsid w:val="004C160A"/>
    <w:rsid w:val="004C164F"/>
    <w:rsid w:val="004C1756"/>
    <w:rsid w:val="004C1C80"/>
    <w:rsid w:val="004C2551"/>
    <w:rsid w:val="004C2685"/>
    <w:rsid w:val="004C2E36"/>
    <w:rsid w:val="004C2F7E"/>
    <w:rsid w:val="004C33FC"/>
    <w:rsid w:val="004C36D2"/>
    <w:rsid w:val="004C39E4"/>
    <w:rsid w:val="004C405A"/>
    <w:rsid w:val="004C4144"/>
    <w:rsid w:val="004C4220"/>
    <w:rsid w:val="004C42C1"/>
    <w:rsid w:val="004C4768"/>
    <w:rsid w:val="004C4832"/>
    <w:rsid w:val="004C591D"/>
    <w:rsid w:val="004C5A53"/>
    <w:rsid w:val="004C5CF8"/>
    <w:rsid w:val="004C5E2C"/>
    <w:rsid w:val="004C5FF5"/>
    <w:rsid w:val="004C67BF"/>
    <w:rsid w:val="004C69FA"/>
    <w:rsid w:val="004C6CB3"/>
    <w:rsid w:val="004C6D52"/>
    <w:rsid w:val="004C6EFA"/>
    <w:rsid w:val="004C71DD"/>
    <w:rsid w:val="004C7B54"/>
    <w:rsid w:val="004C7BC1"/>
    <w:rsid w:val="004D00CA"/>
    <w:rsid w:val="004D0813"/>
    <w:rsid w:val="004D0823"/>
    <w:rsid w:val="004D144A"/>
    <w:rsid w:val="004D17A4"/>
    <w:rsid w:val="004D2A3A"/>
    <w:rsid w:val="004D3436"/>
    <w:rsid w:val="004D36D1"/>
    <w:rsid w:val="004D4104"/>
    <w:rsid w:val="004D47AF"/>
    <w:rsid w:val="004D5D55"/>
    <w:rsid w:val="004D62DA"/>
    <w:rsid w:val="004D6649"/>
    <w:rsid w:val="004D6CF2"/>
    <w:rsid w:val="004D7177"/>
    <w:rsid w:val="004D739F"/>
    <w:rsid w:val="004D7BC8"/>
    <w:rsid w:val="004E07A0"/>
    <w:rsid w:val="004E0ADA"/>
    <w:rsid w:val="004E1913"/>
    <w:rsid w:val="004E1928"/>
    <w:rsid w:val="004E1944"/>
    <w:rsid w:val="004E26F7"/>
    <w:rsid w:val="004E2EBB"/>
    <w:rsid w:val="004E3657"/>
    <w:rsid w:val="004E3ADC"/>
    <w:rsid w:val="004E413F"/>
    <w:rsid w:val="004E4492"/>
    <w:rsid w:val="004E499A"/>
    <w:rsid w:val="004E5588"/>
    <w:rsid w:val="004E56FA"/>
    <w:rsid w:val="004E5FC2"/>
    <w:rsid w:val="004E603A"/>
    <w:rsid w:val="004E6370"/>
    <w:rsid w:val="004E6828"/>
    <w:rsid w:val="004E70F9"/>
    <w:rsid w:val="004E7241"/>
    <w:rsid w:val="004E7DA6"/>
    <w:rsid w:val="004E7DF7"/>
    <w:rsid w:val="004E7F97"/>
    <w:rsid w:val="004F008E"/>
    <w:rsid w:val="004F03F5"/>
    <w:rsid w:val="004F0C5F"/>
    <w:rsid w:val="004F1083"/>
    <w:rsid w:val="004F184F"/>
    <w:rsid w:val="004F185E"/>
    <w:rsid w:val="004F1B5A"/>
    <w:rsid w:val="004F1F67"/>
    <w:rsid w:val="004F2022"/>
    <w:rsid w:val="004F3093"/>
    <w:rsid w:val="004F318E"/>
    <w:rsid w:val="004F3A23"/>
    <w:rsid w:val="004F3DD8"/>
    <w:rsid w:val="004F45E6"/>
    <w:rsid w:val="004F4AB8"/>
    <w:rsid w:val="004F571C"/>
    <w:rsid w:val="004F5828"/>
    <w:rsid w:val="004F5D34"/>
    <w:rsid w:val="004F661B"/>
    <w:rsid w:val="004F6834"/>
    <w:rsid w:val="004F7509"/>
    <w:rsid w:val="004F7AB2"/>
    <w:rsid w:val="004F7DA0"/>
    <w:rsid w:val="004F7FCD"/>
    <w:rsid w:val="00500021"/>
    <w:rsid w:val="00500364"/>
    <w:rsid w:val="0050079A"/>
    <w:rsid w:val="00500D82"/>
    <w:rsid w:val="00501529"/>
    <w:rsid w:val="0050193B"/>
    <w:rsid w:val="00501BB8"/>
    <w:rsid w:val="00501E9E"/>
    <w:rsid w:val="005022FA"/>
    <w:rsid w:val="00502A53"/>
    <w:rsid w:val="00503A4B"/>
    <w:rsid w:val="00503C9B"/>
    <w:rsid w:val="00503E6A"/>
    <w:rsid w:val="00504F3A"/>
    <w:rsid w:val="005052FB"/>
    <w:rsid w:val="00505C73"/>
    <w:rsid w:val="00505F86"/>
    <w:rsid w:val="00506600"/>
    <w:rsid w:val="005067A6"/>
    <w:rsid w:val="0050700E"/>
    <w:rsid w:val="005074B4"/>
    <w:rsid w:val="005103F1"/>
    <w:rsid w:val="0051093E"/>
    <w:rsid w:val="00510FFE"/>
    <w:rsid w:val="0051153E"/>
    <w:rsid w:val="005121D9"/>
    <w:rsid w:val="0051270F"/>
    <w:rsid w:val="005129D4"/>
    <w:rsid w:val="00513B3F"/>
    <w:rsid w:val="00513BDF"/>
    <w:rsid w:val="005141CF"/>
    <w:rsid w:val="00514F1E"/>
    <w:rsid w:val="005155CE"/>
    <w:rsid w:val="005157AF"/>
    <w:rsid w:val="005161FA"/>
    <w:rsid w:val="00516328"/>
    <w:rsid w:val="00516845"/>
    <w:rsid w:val="00516BCB"/>
    <w:rsid w:val="00517356"/>
    <w:rsid w:val="005174C7"/>
    <w:rsid w:val="00517AB6"/>
    <w:rsid w:val="00517B25"/>
    <w:rsid w:val="00517B67"/>
    <w:rsid w:val="00517F66"/>
    <w:rsid w:val="005204F0"/>
    <w:rsid w:val="00520521"/>
    <w:rsid w:val="00521045"/>
    <w:rsid w:val="00521442"/>
    <w:rsid w:val="005226BD"/>
    <w:rsid w:val="00522E8C"/>
    <w:rsid w:val="00523003"/>
    <w:rsid w:val="00523162"/>
    <w:rsid w:val="00524754"/>
    <w:rsid w:val="00524C98"/>
    <w:rsid w:val="00524D61"/>
    <w:rsid w:val="00524F1A"/>
    <w:rsid w:val="00525CCB"/>
    <w:rsid w:val="0052626A"/>
    <w:rsid w:val="00526354"/>
    <w:rsid w:val="00526CEC"/>
    <w:rsid w:val="0052744F"/>
    <w:rsid w:val="00527555"/>
    <w:rsid w:val="00527A4F"/>
    <w:rsid w:val="00527B41"/>
    <w:rsid w:val="00527DF7"/>
    <w:rsid w:val="00530166"/>
    <w:rsid w:val="00530394"/>
    <w:rsid w:val="005309EC"/>
    <w:rsid w:val="00530ECE"/>
    <w:rsid w:val="00531181"/>
    <w:rsid w:val="00531628"/>
    <w:rsid w:val="005322B9"/>
    <w:rsid w:val="00532501"/>
    <w:rsid w:val="0053272F"/>
    <w:rsid w:val="0053308B"/>
    <w:rsid w:val="00533165"/>
    <w:rsid w:val="0053340F"/>
    <w:rsid w:val="005337C5"/>
    <w:rsid w:val="00533884"/>
    <w:rsid w:val="00533B87"/>
    <w:rsid w:val="0053400C"/>
    <w:rsid w:val="00534346"/>
    <w:rsid w:val="00535468"/>
    <w:rsid w:val="005356F5"/>
    <w:rsid w:val="0053585D"/>
    <w:rsid w:val="00535DA2"/>
    <w:rsid w:val="005361FE"/>
    <w:rsid w:val="0053623F"/>
    <w:rsid w:val="005363D4"/>
    <w:rsid w:val="0053657C"/>
    <w:rsid w:val="00536BC7"/>
    <w:rsid w:val="00536FC9"/>
    <w:rsid w:val="005376E4"/>
    <w:rsid w:val="00537770"/>
    <w:rsid w:val="00537859"/>
    <w:rsid w:val="00537B6A"/>
    <w:rsid w:val="00537F25"/>
    <w:rsid w:val="00540C48"/>
    <w:rsid w:val="00540C4A"/>
    <w:rsid w:val="00541378"/>
    <w:rsid w:val="005419FA"/>
    <w:rsid w:val="00541AB2"/>
    <w:rsid w:val="00541BD8"/>
    <w:rsid w:val="00542776"/>
    <w:rsid w:val="00542ADE"/>
    <w:rsid w:val="00542E22"/>
    <w:rsid w:val="00543A0F"/>
    <w:rsid w:val="00543B26"/>
    <w:rsid w:val="005441FC"/>
    <w:rsid w:val="00544E04"/>
    <w:rsid w:val="00545635"/>
    <w:rsid w:val="00546280"/>
    <w:rsid w:val="005467F2"/>
    <w:rsid w:val="005471E9"/>
    <w:rsid w:val="005476FA"/>
    <w:rsid w:val="00547800"/>
    <w:rsid w:val="005500A5"/>
    <w:rsid w:val="005500EF"/>
    <w:rsid w:val="00550190"/>
    <w:rsid w:val="005502E5"/>
    <w:rsid w:val="0055055B"/>
    <w:rsid w:val="005507CE"/>
    <w:rsid w:val="00550BAA"/>
    <w:rsid w:val="00551127"/>
    <w:rsid w:val="005512B5"/>
    <w:rsid w:val="00551616"/>
    <w:rsid w:val="005516D0"/>
    <w:rsid w:val="00551812"/>
    <w:rsid w:val="00551F51"/>
    <w:rsid w:val="005522A6"/>
    <w:rsid w:val="00552381"/>
    <w:rsid w:val="00553932"/>
    <w:rsid w:val="00554110"/>
    <w:rsid w:val="00554958"/>
    <w:rsid w:val="0055665A"/>
    <w:rsid w:val="00556666"/>
    <w:rsid w:val="0055767F"/>
    <w:rsid w:val="00557B87"/>
    <w:rsid w:val="005610E5"/>
    <w:rsid w:val="00561624"/>
    <w:rsid w:val="0056189D"/>
    <w:rsid w:val="00561A44"/>
    <w:rsid w:val="00561B08"/>
    <w:rsid w:val="00561DAF"/>
    <w:rsid w:val="0056264A"/>
    <w:rsid w:val="00562D43"/>
    <w:rsid w:val="0056431E"/>
    <w:rsid w:val="0056453A"/>
    <w:rsid w:val="00564F41"/>
    <w:rsid w:val="00564F57"/>
    <w:rsid w:val="00564FEC"/>
    <w:rsid w:val="00565469"/>
    <w:rsid w:val="005656CA"/>
    <w:rsid w:val="00566139"/>
    <w:rsid w:val="00566393"/>
    <w:rsid w:val="00567153"/>
    <w:rsid w:val="005672B6"/>
    <w:rsid w:val="00567391"/>
    <w:rsid w:val="00567669"/>
    <w:rsid w:val="00567D25"/>
    <w:rsid w:val="005705C6"/>
    <w:rsid w:val="00570BC1"/>
    <w:rsid w:val="00570C65"/>
    <w:rsid w:val="00571063"/>
    <w:rsid w:val="005714B4"/>
    <w:rsid w:val="00571805"/>
    <w:rsid w:val="00571D93"/>
    <w:rsid w:val="00572E5A"/>
    <w:rsid w:val="00573F6B"/>
    <w:rsid w:val="005742A7"/>
    <w:rsid w:val="00574641"/>
    <w:rsid w:val="005758CF"/>
    <w:rsid w:val="00575984"/>
    <w:rsid w:val="00576B03"/>
    <w:rsid w:val="00576B67"/>
    <w:rsid w:val="00576ECE"/>
    <w:rsid w:val="00577831"/>
    <w:rsid w:val="005801FF"/>
    <w:rsid w:val="005802D9"/>
    <w:rsid w:val="00580722"/>
    <w:rsid w:val="00580884"/>
    <w:rsid w:val="00580C46"/>
    <w:rsid w:val="00580CFE"/>
    <w:rsid w:val="0058104C"/>
    <w:rsid w:val="00581B1B"/>
    <w:rsid w:val="00581C8C"/>
    <w:rsid w:val="00582D3B"/>
    <w:rsid w:val="005833F8"/>
    <w:rsid w:val="00584921"/>
    <w:rsid w:val="00584CDE"/>
    <w:rsid w:val="00584CE6"/>
    <w:rsid w:val="00584EAB"/>
    <w:rsid w:val="00585209"/>
    <w:rsid w:val="00585AFB"/>
    <w:rsid w:val="00585C81"/>
    <w:rsid w:val="00585E70"/>
    <w:rsid w:val="00586DEE"/>
    <w:rsid w:val="0058715A"/>
    <w:rsid w:val="0059065D"/>
    <w:rsid w:val="00590D18"/>
    <w:rsid w:val="00591BB7"/>
    <w:rsid w:val="00591E8C"/>
    <w:rsid w:val="00592390"/>
    <w:rsid w:val="00592EDA"/>
    <w:rsid w:val="00593066"/>
    <w:rsid w:val="00593CF0"/>
    <w:rsid w:val="0059406E"/>
    <w:rsid w:val="0059454D"/>
    <w:rsid w:val="00594E34"/>
    <w:rsid w:val="00595E9C"/>
    <w:rsid w:val="005963E9"/>
    <w:rsid w:val="00596405"/>
    <w:rsid w:val="00596409"/>
    <w:rsid w:val="00597B1D"/>
    <w:rsid w:val="00597C32"/>
    <w:rsid w:val="00597CC8"/>
    <w:rsid w:val="00597DD0"/>
    <w:rsid w:val="005A03D0"/>
    <w:rsid w:val="005A13FB"/>
    <w:rsid w:val="005A1610"/>
    <w:rsid w:val="005A1639"/>
    <w:rsid w:val="005A16A1"/>
    <w:rsid w:val="005A22F2"/>
    <w:rsid w:val="005A3226"/>
    <w:rsid w:val="005A33A7"/>
    <w:rsid w:val="005A37AA"/>
    <w:rsid w:val="005A3BCF"/>
    <w:rsid w:val="005A3BEC"/>
    <w:rsid w:val="005A3D49"/>
    <w:rsid w:val="005A47DD"/>
    <w:rsid w:val="005A4A1B"/>
    <w:rsid w:val="005A5254"/>
    <w:rsid w:val="005A5D04"/>
    <w:rsid w:val="005A646A"/>
    <w:rsid w:val="005A6AA5"/>
    <w:rsid w:val="005A70CC"/>
    <w:rsid w:val="005B0B23"/>
    <w:rsid w:val="005B0BCE"/>
    <w:rsid w:val="005B1B22"/>
    <w:rsid w:val="005B1E42"/>
    <w:rsid w:val="005B1F3E"/>
    <w:rsid w:val="005B23BD"/>
    <w:rsid w:val="005B2819"/>
    <w:rsid w:val="005B3827"/>
    <w:rsid w:val="005B389C"/>
    <w:rsid w:val="005B38DF"/>
    <w:rsid w:val="005B3926"/>
    <w:rsid w:val="005B3CF0"/>
    <w:rsid w:val="005B45FD"/>
    <w:rsid w:val="005B5058"/>
    <w:rsid w:val="005B534E"/>
    <w:rsid w:val="005B57D0"/>
    <w:rsid w:val="005B5E8B"/>
    <w:rsid w:val="005B5EEC"/>
    <w:rsid w:val="005B5F87"/>
    <w:rsid w:val="005B6B43"/>
    <w:rsid w:val="005B7B22"/>
    <w:rsid w:val="005B7D1E"/>
    <w:rsid w:val="005B7EE4"/>
    <w:rsid w:val="005C06C9"/>
    <w:rsid w:val="005C1712"/>
    <w:rsid w:val="005C18FE"/>
    <w:rsid w:val="005C1C1D"/>
    <w:rsid w:val="005C29CB"/>
    <w:rsid w:val="005C2D76"/>
    <w:rsid w:val="005C2E5B"/>
    <w:rsid w:val="005C38B5"/>
    <w:rsid w:val="005C3AEB"/>
    <w:rsid w:val="005C449B"/>
    <w:rsid w:val="005C4919"/>
    <w:rsid w:val="005C4A92"/>
    <w:rsid w:val="005C5A0B"/>
    <w:rsid w:val="005C5A7A"/>
    <w:rsid w:val="005C5C49"/>
    <w:rsid w:val="005C5CA3"/>
    <w:rsid w:val="005C7496"/>
    <w:rsid w:val="005C7773"/>
    <w:rsid w:val="005C7B16"/>
    <w:rsid w:val="005D07AA"/>
    <w:rsid w:val="005D09DF"/>
    <w:rsid w:val="005D09F2"/>
    <w:rsid w:val="005D0F42"/>
    <w:rsid w:val="005D1367"/>
    <w:rsid w:val="005D181E"/>
    <w:rsid w:val="005D198F"/>
    <w:rsid w:val="005D1B57"/>
    <w:rsid w:val="005D369F"/>
    <w:rsid w:val="005D3703"/>
    <w:rsid w:val="005D37C5"/>
    <w:rsid w:val="005D3FE0"/>
    <w:rsid w:val="005D40CE"/>
    <w:rsid w:val="005D47D2"/>
    <w:rsid w:val="005D6319"/>
    <w:rsid w:val="005D6573"/>
    <w:rsid w:val="005D6A95"/>
    <w:rsid w:val="005D6C68"/>
    <w:rsid w:val="005D6CA5"/>
    <w:rsid w:val="005D7032"/>
    <w:rsid w:val="005D745A"/>
    <w:rsid w:val="005E013A"/>
    <w:rsid w:val="005E0396"/>
    <w:rsid w:val="005E08F5"/>
    <w:rsid w:val="005E1392"/>
    <w:rsid w:val="005E1672"/>
    <w:rsid w:val="005E1D98"/>
    <w:rsid w:val="005E2722"/>
    <w:rsid w:val="005E278C"/>
    <w:rsid w:val="005E2A26"/>
    <w:rsid w:val="005E2CFE"/>
    <w:rsid w:val="005E331E"/>
    <w:rsid w:val="005E3B12"/>
    <w:rsid w:val="005E4585"/>
    <w:rsid w:val="005E46ED"/>
    <w:rsid w:val="005E53AB"/>
    <w:rsid w:val="005E58E4"/>
    <w:rsid w:val="005E5AE8"/>
    <w:rsid w:val="005E5D0B"/>
    <w:rsid w:val="005E5E8C"/>
    <w:rsid w:val="005E6195"/>
    <w:rsid w:val="005E699F"/>
    <w:rsid w:val="005E71BF"/>
    <w:rsid w:val="005E738F"/>
    <w:rsid w:val="005E7F4C"/>
    <w:rsid w:val="005F07AF"/>
    <w:rsid w:val="005F1A7E"/>
    <w:rsid w:val="005F1DBA"/>
    <w:rsid w:val="005F2309"/>
    <w:rsid w:val="005F29DA"/>
    <w:rsid w:val="005F3141"/>
    <w:rsid w:val="005F3758"/>
    <w:rsid w:val="005F3938"/>
    <w:rsid w:val="005F39E2"/>
    <w:rsid w:val="005F3D1B"/>
    <w:rsid w:val="005F4A8E"/>
    <w:rsid w:val="005F4C6B"/>
    <w:rsid w:val="005F4CC5"/>
    <w:rsid w:val="005F59D7"/>
    <w:rsid w:val="005F5F95"/>
    <w:rsid w:val="005F64FE"/>
    <w:rsid w:val="005F69BF"/>
    <w:rsid w:val="005F6CFC"/>
    <w:rsid w:val="005F7045"/>
    <w:rsid w:val="005F74CA"/>
    <w:rsid w:val="005F766A"/>
    <w:rsid w:val="005F7E6F"/>
    <w:rsid w:val="006001F0"/>
    <w:rsid w:val="00600A0E"/>
    <w:rsid w:val="00600CB8"/>
    <w:rsid w:val="00601AD6"/>
    <w:rsid w:val="00601FFB"/>
    <w:rsid w:val="00602011"/>
    <w:rsid w:val="00602865"/>
    <w:rsid w:val="0060322A"/>
    <w:rsid w:val="00603300"/>
    <w:rsid w:val="006038CE"/>
    <w:rsid w:val="00603CBE"/>
    <w:rsid w:val="006041F0"/>
    <w:rsid w:val="006044E6"/>
    <w:rsid w:val="006048C5"/>
    <w:rsid w:val="00604C70"/>
    <w:rsid w:val="00604CDE"/>
    <w:rsid w:val="0060557F"/>
    <w:rsid w:val="00605A69"/>
    <w:rsid w:val="00605A7D"/>
    <w:rsid w:val="00605C44"/>
    <w:rsid w:val="00605F87"/>
    <w:rsid w:val="00606CCE"/>
    <w:rsid w:val="00607DF7"/>
    <w:rsid w:val="00610170"/>
    <w:rsid w:val="00610735"/>
    <w:rsid w:val="006108C1"/>
    <w:rsid w:val="00610956"/>
    <w:rsid w:val="00610C5F"/>
    <w:rsid w:val="00610F35"/>
    <w:rsid w:val="006110CF"/>
    <w:rsid w:val="00611637"/>
    <w:rsid w:val="006116AE"/>
    <w:rsid w:val="00611904"/>
    <w:rsid w:val="00611957"/>
    <w:rsid w:val="00611B14"/>
    <w:rsid w:val="00611E2E"/>
    <w:rsid w:val="00612013"/>
    <w:rsid w:val="00612617"/>
    <w:rsid w:val="00612C39"/>
    <w:rsid w:val="00612F96"/>
    <w:rsid w:val="0061346F"/>
    <w:rsid w:val="006138CC"/>
    <w:rsid w:val="00613B98"/>
    <w:rsid w:val="006152DA"/>
    <w:rsid w:val="00616011"/>
    <w:rsid w:val="00616BFD"/>
    <w:rsid w:val="0061749D"/>
    <w:rsid w:val="006179EA"/>
    <w:rsid w:val="00617E94"/>
    <w:rsid w:val="00620165"/>
    <w:rsid w:val="00620713"/>
    <w:rsid w:val="00620A64"/>
    <w:rsid w:val="00620FA6"/>
    <w:rsid w:val="00621CDF"/>
    <w:rsid w:val="00621FCA"/>
    <w:rsid w:val="006224F3"/>
    <w:rsid w:val="006225D4"/>
    <w:rsid w:val="00622F2F"/>
    <w:rsid w:val="00623CD8"/>
    <w:rsid w:val="00624062"/>
    <w:rsid w:val="006242A7"/>
    <w:rsid w:val="00624734"/>
    <w:rsid w:val="00626523"/>
    <w:rsid w:val="0062661B"/>
    <w:rsid w:val="006269E1"/>
    <w:rsid w:val="00626D84"/>
    <w:rsid w:val="006273B6"/>
    <w:rsid w:val="006274C2"/>
    <w:rsid w:val="00627907"/>
    <w:rsid w:val="00627B3A"/>
    <w:rsid w:val="00627C2C"/>
    <w:rsid w:val="00627E63"/>
    <w:rsid w:val="006300DE"/>
    <w:rsid w:val="006302AF"/>
    <w:rsid w:val="00630322"/>
    <w:rsid w:val="006308B6"/>
    <w:rsid w:val="00630971"/>
    <w:rsid w:val="0063123F"/>
    <w:rsid w:val="00631DF8"/>
    <w:rsid w:val="00631E6A"/>
    <w:rsid w:val="00632703"/>
    <w:rsid w:val="006329CD"/>
    <w:rsid w:val="006332B1"/>
    <w:rsid w:val="006333E6"/>
    <w:rsid w:val="0063356D"/>
    <w:rsid w:val="00634017"/>
    <w:rsid w:val="006342B3"/>
    <w:rsid w:val="0063477E"/>
    <w:rsid w:val="00634C12"/>
    <w:rsid w:val="00634D13"/>
    <w:rsid w:val="00634F74"/>
    <w:rsid w:val="0063512A"/>
    <w:rsid w:val="0063591B"/>
    <w:rsid w:val="00635BD6"/>
    <w:rsid w:val="00635DB5"/>
    <w:rsid w:val="00635E23"/>
    <w:rsid w:val="00635F88"/>
    <w:rsid w:val="0063683D"/>
    <w:rsid w:val="006369F7"/>
    <w:rsid w:val="00636CBF"/>
    <w:rsid w:val="00636F1A"/>
    <w:rsid w:val="006371B9"/>
    <w:rsid w:val="00637B36"/>
    <w:rsid w:val="00637E26"/>
    <w:rsid w:val="00640B4E"/>
    <w:rsid w:val="00640B87"/>
    <w:rsid w:val="00640D22"/>
    <w:rsid w:val="006415A0"/>
    <w:rsid w:val="0064211E"/>
    <w:rsid w:val="00642672"/>
    <w:rsid w:val="006426BA"/>
    <w:rsid w:val="006426C4"/>
    <w:rsid w:val="0064309D"/>
    <w:rsid w:val="00643203"/>
    <w:rsid w:val="006438FF"/>
    <w:rsid w:val="00643AE1"/>
    <w:rsid w:val="00644B00"/>
    <w:rsid w:val="006451E8"/>
    <w:rsid w:val="00645EFE"/>
    <w:rsid w:val="00646640"/>
    <w:rsid w:val="006469D2"/>
    <w:rsid w:val="00646A65"/>
    <w:rsid w:val="00647B61"/>
    <w:rsid w:val="00647D3C"/>
    <w:rsid w:val="00647F27"/>
    <w:rsid w:val="00650268"/>
    <w:rsid w:val="0065057F"/>
    <w:rsid w:val="00650B6F"/>
    <w:rsid w:val="00650BA2"/>
    <w:rsid w:val="0065165D"/>
    <w:rsid w:val="006519BC"/>
    <w:rsid w:val="00651AB6"/>
    <w:rsid w:val="00651C72"/>
    <w:rsid w:val="006527F2"/>
    <w:rsid w:val="00652F6B"/>
    <w:rsid w:val="00654A2D"/>
    <w:rsid w:val="00654CCF"/>
    <w:rsid w:val="00655202"/>
    <w:rsid w:val="00655856"/>
    <w:rsid w:val="00656067"/>
    <w:rsid w:val="00656C0B"/>
    <w:rsid w:val="00657516"/>
    <w:rsid w:val="00660DD8"/>
    <w:rsid w:val="00660EF5"/>
    <w:rsid w:val="006616A0"/>
    <w:rsid w:val="00661CF9"/>
    <w:rsid w:val="00663593"/>
    <w:rsid w:val="00663A11"/>
    <w:rsid w:val="00663A8C"/>
    <w:rsid w:val="00665116"/>
    <w:rsid w:val="0066534A"/>
    <w:rsid w:val="00665404"/>
    <w:rsid w:val="006656B0"/>
    <w:rsid w:val="00665A55"/>
    <w:rsid w:val="00665DFC"/>
    <w:rsid w:val="0066755A"/>
    <w:rsid w:val="00667A5F"/>
    <w:rsid w:val="006704D4"/>
    <w:rsid w:val="006712D2"/>
    <w:rsid w:val="006714C1"/>
    <w:rsid w:val="00671D19"/>
    <w:rsid w:val="0067218C"/>
    <w:rsid w:val="00672D44"/>
    <w:rsid w:val="00673B98"/>
    <w:rsid w:val="006741B4"/>
    <w:rsid w:val="00674210"/>
    <w:rsid w:val="006746F5"/>
    <w:rsid w:val="006754CE"/>
    <w:rsid w:val="00675A90"/>
    <w:rsid w:val="00676A9C"/>
    <w:rsid w:val="00677464"/>
    <w:rsid w:val="0067762D"/>
    <w:rsid w:val="00677709"/>
    <w:rsid w:val="00677882"/>
    <w:rsid w:val="0067799E"/>
    <w:rsid w:val="0068007F"/>
    <w:rsid w:val="00680180"/>
    <w:rsid w:val="0068088E"/>
    <w:rsid w:val="00680A1E"/>
    <w:rsid w:val="00680AFD"/>
    <w:rsid w:val="00681302"/>
    <w:rsid w:val="0068153B"/>
    <w:rsid w:val="006818EB"/>
    <w:rsid w:val="00682EEF"/>
    <w:rsid w:val="0068364D"/>
    <w:rsid w:val="0068385E"/>
    <w:rsid w:val="006838E1"/>
    <w:rsid w:val="00684182"/>
    <w:rsid w:val="00684497"/>
    <w:rsid w:val="00685423"/>
    <w:rsid w:val="006865EA"/>
    <w:rsid w:val="006865F2"/>
    <w:rsid w:val="00686ACD"/>
    <w:rsid w:val="00686CA3"/>
    <w:rsid w:val="00686CCD"/>
    <w:rsid w:val="006878E4"/>
    <w:rsid w:val="0068796C"/>
    <w:rsid w:val="006900E8"/>
    <w:rsid w:val="006902C2"/>
    <w:rsid w:val="0069062F"/>
    <w:rsid w:val="00690F15"/>
    <w:rsid w:val="006916EA"/>
    <w:rsid w:val="0069191D"/>
    <w:rsid w:val="00691E4D"/>
    <w:rsid w:val="00692637"/>
    <w:rsid w:val="00692F1E"/>
    <w:rsid w:val="00693230"/>
    <w:rsid w:val="0069379B"/>
    <w:rsid w:val="0069395C"/>
    <w:rsid w:val="0069404F"/>
    <w:rsid w:val="00694680"/>
    <w:rsid w:val="00695254"/>
    <w:rsid w:val="00695973"/>
    <w:rsid w:val="0069597E"/>
    <w:rsid w:val="00695D5E"/>
    <w:rsid w:val="0069710A"/>
    <w:rsid w:val="0069737C"/>
    <w:rsid w:val="00697D8D"/>
    <w:rsid w:val="00697EE5"/>
    <w:rsid w:val="006A0B3E"/>
    <w:rsid w:val="006A0F02"/>
    <w:rsid w:val="006A117A"/>
    <w:rsid w:val="006A1BCD"/>
    <w:rsid w:val="006A1E34"/>
    <w:rsid w:val="006A23E9"/>
    <w:rsid w:val="006A2848"/>
    <w:rsid w:val="006A29C5"/>
    <w:rsid w:val="006A2F17"/>
    <w:rsid w:val="006A31D5"/>
    <w:rsid w:val="006A3E69"/>
    <w:rsid w:val="006A4BEC"/>
    <w:rsid w:val="006A5120"/>
    <w:rsid w:val="006A525A"/>
    <w:rsid w:val="006A53B1"/>
    <w:rsid w:val="006A5E1C"/>
    <w:rsid w:val="006A6B10"/>
    <w:rsid w:val="006A6CB7"/>
    <w:rsid w:val="006B0E43"/>
    <w:rsid w:val="006B385E"/>
    <w:rsid w:val="006B3CB3"/>
    <w:rsid w:val="006B4153"/>
    <w:rsid w:val="006B44DC"/>
    <w:rsid w:val="006B4605"/>
    <w:rsid w:val="006B4A0B"/>
    <w:rsid w:val="006B52BD"/>
    <w:rsid w:val="006B52E4"/>
    <w:rsid w:val="006B5308"/>
    <w:rsid w:val="006B631A"/>
    <w:rsid w:val="006B6BBD"/>
    <w:rsid w:val="006B7831"/>
    <w:rsid w:val="006B78EE"/>
    <w:rsid w:val="006B7D02"/>
    <w:rsid w:val="006C15B7"/>
    <w:rsid w:val="006C17D2"/>
    <w:rsid w:val="006C1A55"/>
    <w:rsid w:val="006C1B12"/>
    <w:rsid w:val="006C1F1B"/>
    <w:rsid w:val="006C1F50"/>
    <w:rsid w:val="006C2951"/>
    <w:rsid w:val="006C55C3"/>
    <w:rsid w:val="006C573D"/>
    <w:rsid w:val="006C5947"/>
    <w:rsid w:val="006C634D"/>
    <w:rsid w:val="006C70C9"/>
    <w:rsid w:val="006C7304"/>
    <w:rsid w:val="006C7D56"/>
    <w:rsid w:val="006D011C"/>
    <w:rsid w:val="006D0574"/>
    <w:rsid w:val="006D0A95"/>
    <w:rsid w:val="006D121D"/>
    <w:rsid w:val="006D1431"/>
    <w:rsid w:val="006D14E5"/>
    <w:rsid w:val="006D1947"/>
    <w:rsid w:val="006D2033"/>
    <w:rsid w:val="006D20CF"/>
    <w:rsid w:val="006D252F"/>
    <w:rsid w:val="006D2558"/>
    <w:rsid w:val="006D2592"/>
    <w:rsid w:val="006D263F"/>
    <w:rsid w:val="006D2BAB"/>
    <w:rsid w:val="006D2BBF"/>
    <w:rsid w:val="006D2C8F"/>
    <w:rsid w:val="006D3CC9"/>
    <w:rsid w:val="006D3FA9"/>
    <w:rsid w:val="006D4465"/>
    <w:rsid w:val="006D5712"/>
    <w:rsid w:val="006D5DEC"/>
    <w:rsid w:val="006D67DE"/>
    <w:rsid w:val="006D7429"/>
    <w:rsid w:val="006D7DB1"/>
    <w:rsid w:val="006E0111"/>
    <w:rsid w:val="006E01C7"/>
    <w:rsid w:val="006E0D78"/>
    <w:rsid w:val="006E0F0A"/>
    <w:rsid w:val="006E0F72"/>
    <w:rsid w:val="006E147C"/>
    <w:rsid w:val="006E1731"/>
    <w:rsid w:val="006E1783"/>
    <w:rsid w:val="006E1BAC"/>
    <w:rsid w:val="006E1D5B"/>
    <w:rsid w:val="006E2388"/>
    <w:rsid w:val="006E2E2F"/>
    <w:rsid w:val="006E2F35"/>
    <w:rsid w:val="006E38F8"/>
    <w:rsid w:val="006E40D3"/>
    <w:rsid w:val="006E603C"/>
    <w:rsid w:val="006E60AD"/>
    <w:rsid w:val="006E700D"/>
    <w:rsid w:val="006E7916"/>
    <w:rsid w:val="006F0E4C"/>
    <w:rsid w:val="006F117B"/>
    <w:rsid w:val="006F11E3"/>
    <w:rsid w:val="006F1B58"/>
    <w:rsid w:val="006F2003"/>
    <w:rsid w:val="006F278F"/>
    <w:rsid w:val="006F30E5"/>
    <w:rsid w:val="006F42CE"/>
    <w:rsid w:val="006F4608"/>
    <w:rsid w:val="006F4D1F"/>
    <w:rsid w:val="006F5298"/>
    <w:rsid w:val="006F5F82"/>
    <w:rsid w:val="006F6073"/>
    <w:rsid w:val="006F6D2B"/>
    <w:rsid w:val="006F7000"/>
    <w:rsid w:val="006F7097"/>
    <w:rsid w:val="0070009A"/>
    <w:rsid w:val="00700A18"/>
    <w:rsid w:val="0070181A"/>
    <w:rsid w:val="007021D6"/>
    <w:rsid w:val="00702C5F"/>
    <w:rsid w:val="00702D86"/>
    <w:rsid w:val="007039B1"/>
    <w:rsid w:val="00703FF6"/>
    <w:rsid w:val="00704EAD"/>
    <w:rsid w:val="00704FC8"/>
    <w:rsid w:val="00705160"/>
    <w:rsid w:val="00705A70"/>
    <w:rsid w:val="00705D7C"/>
    <w:rsid w:val="00706167"/>
    <w:rsid w:val="00706178"/>
    <w:rsid w:val="00706279"/>
    <w:rsid w:val="007067B3"/>
    <w:rsid w:val="00707361"/>
    <w:rsid w:val="00710080"/>
    <w:rsid w:val="0071081D"/>
    <w:rsid w:val="00711135"/>
    <w:rsid w:val="00712040"/>
    <w:rsid w:val="007124B3"/>
    <w:rsid w:val="00712D43"/>
    <w:rsid w:val="0071422E"/>
    <w:rsid w:val="00714B58"/>
    <w:rsid w:val="00714C01"/>
    <w:rsid w:val="00714EC5"/>
    <w:rsid w:val="00715B73"/>
    <w:rsid w:val="00720A36"/>
    <w:rsid w:val="00720C70"/>
    <w:rsid w:val="0072143F"/>
    <w:rsid w:val="007219B5"/>
    <w:rsid w:val="00721EAC"/>
    <w:rsid w:val="00723D5F"/>
    <w:rsid w:val="007248C0"/>
    <w:rsid w:val="00724EBB"/>
    <w:rsid w:val="007255DE"/>
    <w:rsid w:val="00725E2A"/>
    <w:rsid w:val="007263A0"/>
    <w:rsid w:val="007267D7"/>
    <w:rsid w:val="00726CB6"/>
    <w:rsid w:val="00726F25"/>
    <w:rsid w:val="00727009"/>
    <w:rsid w:val="007270B8"/>
    <w:rsid w:val="007272EC"/>
    <w:rsid w:val="00727A55"/>
    <w:rsid w:val="00727CB4"/>
    <w:rsid w:val="00727D96"/>
    <w:rsid w:val="007303AA"/>
    <w:rsid w:val="00730551"/>
    <w:rsid w:val="00730633"/>
    <w:rsid w:val="00730AB7"/>
    <w:rsid w:val="00731E74"/>
    <w:rsid w:val="00732689"/>
    <w:rsid w:val="0073292C"/>
    <w:rsid w:val="007329FD"/>
    <w:rsid w:val="00733173"/>
    <w:rsid w:val="007340D0"/>
    <w:rsid w:val="00734835"/>
    <w:rsid w:val="00734BE5"/>
    <w:rsid w:val="00735246"/>
    <w:rsid w:val="00735CDF"/>
    <w:rsid w:val="00736336"/>
    <w:rsid w:val="00736709"/>
    <w:rsid w:val="007368CD"/>
    <w:rsid w:val="00736E15"/>
    <w:rsid w:val="00736E24"/>
    <w:rsid w:val="00736FB9"/>
    <w:rsid w:val="007377EA"/>
    <w:rsid w:val="00737ACE"/>
    <w:rsid w:val="00737BEF"/>
    <w:rsid w:val="00740A37"/>
    <w:rsid w:val="00740BC9"/>
    <w:rsid w:val="00740D86"/>
    <w:rsid w:val="00740EE5"/>
    <w:rsid w:val="007413A2"/>
    <w:rsid w:val="00741518"/>
    <w:rsid w:val="0074152D"/>
    <w:rsid w:val="00741660"/>
    <w:rsid w:val="00741BEC"/>
    <w:rsid w:val="00742027"/>
    <w:rsid w:val="007424EC"/>
    <w:rsid w:val="007426D2"/>
    <w:rsid w:val="00742887"/>
    <w:rsid w:val="00742D08"/>
    <w:rsid w:val="007437EE"/>
    <w:rsid w:val="00743E8C"/>
    <w:rsid w:val="007457CA"/>
    <w:rsid w:val="00745BB8"/>
    <w:rsid w:val="00745BF7"/>
    <w:rsid w:val="007460DD"/>
    <w:rsid w:val="0074614C"/>
    <w:rsid w:val="00746420"/>
    <w:rsid w:val="00746735"/>
    <w:rsid w:val="007469D8"/>
    <w:rsid w:val="0075004D"/>
    <w:rsid w:val="007504EB"/>
    <w:rsid w:val="007509F5"/>
    <w:rsid w:val="00750AD7"/>
    <w:rsid w:val="00750FEA"/>
    <w:rsid w:val="007513DE"/>
    <w:rsid w:val="00751CF6"/>
    <w:rsid w:val="00752578"/>
    <w:rsid w:val="007526E7"/>
    <w:rsid w:val="00752965"/>
    <w:rsid w:val="00753390"/>
    <w:rsid w:val="00753444"/>
    <w:rsid w:val="00753B69"/>
    <w:rsid w:val="00754074"/>
    <w:rsid w:val="007543AD"/>
    <w:rsid w:val="0075483E"/>
    <w:rsid w:val="007548B4"/>
    <w:rsid w:val="007549D7"/>
    <w:rsid w:val="00754B43"/>
    <w:rsid w:val="00754C16"/>
    <w:rsid w:val="00754F88"/>
    <w:rsid w:val="00755675"/>
    <w:rsid w:val="007558EC"/>
    <w:rsid w:val="00755C13"/>
    <w:rsid w:val="00755E31"/>
    <w:rsid w:val="00756A36"/>
    <w:rsid w:val="00756B37"/>
    <w:rsid w:val="00757130"/>
    <w:rsid w:val="007573C8"/>
    <w:rsid w:val="00757681"/>
    <w:rsid w:val="00757A9F"/>
    <w:rsid w:val="007603EE"/>
    <w:rsid w:val="007603F9"/>
    <w:rsid w:val="007610DE"/>
    <w:rsid w:val="0076129E"/>
    <w:rsid w:val="007612BD"/>
    <w:rsid w:val="0076131D"/>
    <w:rsid w:val="00761951"/>
    <w:rsid w:val="00761C5A"/>
    <w:rsid w:val="00762569"/>
    <w:rsid w:val="00762987"/>
    <w:rsid w:val="00763181"/>
    <w:rsid w:val="00763DCE"/>
    <w:rsid w:val="0076472D"/>
    <w:rsid w:val="00764825"/>
    <w:rsid w:val="0076537E"/>
    <w:rsid w:val="007659B7"/>
    <w:rsid w:val="00765A8F"/>
    <w:rsid w:val="00765EC3"/>
    <w:rsid w:val="007661A3"/>
    <w:rsid w:val="00766693"/>
    <w:rsid w:val="00766C39"/>
    <w:rsid w:val="0076712D"/>
    <w:rsid w:val="0076751E"/>
    <w:rsid w:val="007676EA"/>
    <w:rsid w:val="00767CF3"/>
    <w:rsid w:val="00767EBF"/>
    <w:rsid w:val="007706F7"/>
    <w:rsid w:val="007714C7"/>
    <w:rsid w:val="00772272"/>
    <w:rsid w:val="00772B41"/>
    <w:rsid w:val="00772F12"/>
    <w:rsid w:val="00772FC2"/>
    <w:rsid w:val="007732E1"/>
    <w:rsid w:val="00773784"/>
    <w:rsid w:val="0077425F"/>
    <w:rsid w:val="00774687"/>
    <w:rsid w:val="00775CE8"/>
    <w:rsid w:val="00775E8F"/>
    <w:rsid w:val="007761E7"/>
    <w:rsid w:val="0077654F"/>
    <w:rsid w:val="007768E4"/>
    <w:rsid w:val="007768E6"/>
    <w:rsid w:val="00777373"/>
    <w:rsid w:val="00777AFE"/>
    <w:rsid w:val="007813EE"/>
    <w:rsid w:val="007815F2"/>
    <w:rsid w:val="00781B0C"/>
    <w:rsid w:val="00781CD2"/>
    <w:rsid w:val="0078269E"/>
    <w:rsid w:val="00782CEE"/>
    <w:rsid w:val="0078472E"/>
    <w:rsid w:val="00784F5A"/>
    <w:rsid w:val="0078536F"/>
    <w:rsid w:val="00786530"/>
    <w:rsid w:val="007866FF"/>
    <w:rsid w:val="00786A5B"/>
    <w:rsid w:val="00786E60"/>
    <w:rsid w:val="007870D2"/>
    <w:rsid w:val="00790BBD"/>
    <w:rsid w:val="00791561"/>
    <w:rsid w:val="007915C5"/>
    <w:rsid w:val="00791AC9"/>
    <w:rsid w:val="007921B8"/>
    <w:rsid w:val="00792484"/>
    <w:rsid w:val="00792529"/>
    <w:rsid w:val="00792F44"/>
    <w:rsid w:val="00793551"/>
    <w:rsid w:val="007937D8"/>
    <w:rsid w:val="00793856"/>
    <w:rsid w:val="00794080"/>
    <w:rsid w:val="007941A6"/>
    <w:rsid w:val="007946BC"/>
    <w:rsid w:val="00794EF6"/>
    <w:rsid w:val="007952F1"/>
    <w:rsid w:val="00795E62"/>
    <w:rsid w:val="00796948"/>
    <w:rsid w:val="00797065"/>
    <w:rsid w:val="00797936"/>
    <w:rsid w:val="007A0956"/>
    <w:rsid w:val="007A153C"/>
    <w:rsid w:val="007A1618"/>
    <w:rsid w:val="007A1AB7"/>
    <w:rsid w:val="007A1C60"/>
    <w:rsid w:val="007A2379"/>
    <w:rsid w:val="007A2863"/>
    <w:rsid w:val="007A293A"/>
    <w:rsid w:val="007A2CF8"/>
    <w:rsid w:val="007A3608"/>
    <w:rsid w:val="007A3B8E"/>
    <w:rsid w:val="007A457B"/>
    <w:rsid w:val="007A4F79"/>
    <w:rsid w:val="007A4FC9"/>
    <w:rsid w:val="007A5229"/>
    <w:rsid w:val="007A5392"/>
    <w:rsid w:val="007A62CC"/>
    <w:rsid w:val="007A63DD"/>
    <w:rsid w:val="007A66A2"/>
    <w:rsid w:val="007A679A"/>
    <w:rsid w:val="007A67CD"/>
    <w:rsid w:val="007A71FA"/>
    <w:rsid w:val="007A7268"/>
    <w:rsid w:val="007A737B"/>
    <w:rsid w:val="007B0DF8"/>
    <w:rsid w:val="007B0E33"/>
    <w:rsid w:val="007B11FF"/>
    <w:rsid w:val="007B1298"/>
    <w:rsid w:val="007B12A9"/>
    <w:rsid w:val="007B2020"/>
    <w:rsid w:val="007B231C"/>
    <w:rsid w:val="007B247A"/>
    <w:rsid w:val="007B2E73"/>
    <w:rsid w:val="007B4332"/>
    <w:rsid w:val="007B5076"/>
    <w:rsid w:val="007B5AC7"/>
    <w:rsid w:val="007B5F07"/>
    <w:rsid w:val="007B6D79"/>
    <w:rsid w:val="007B6D9E"/>
    <w:rsid w:val="007B72DB"/>
    <w:rsid w:val="007C0334"/>
    <w:rsid w:val="007C0E45"/>
    <w:rsid w:val="007C11C0"/>
    <w:rsid w:val="007C1A6E"/>
    <w:rsid w:val="007C1DCE"/>
    <w:rsid w:val="007C255C"/>
    <w:rsid w:val="007C25C8"/>
    <w:rsid w:val="007C2BC7"/>
    <w:rsid w:val="007C4A4C"/>
    <w:rsid w:val="007C4E84"/>
    <w:rsid w:val="007C4F93"/>
    <w:rsid w:val="007C65A1"/>
    <w:rsid w:val="007C6B6E"/>
    <w:rsid w:val="007C6CF8"/>
    <w:rsid w:val="007C71BE"/>
    <w:rsid w:val="007C7A67"/>
    <w:rsid w:val="007C7DD5"/>
    <w:rsid w:val="007D0898"/>
    <w:rsid w:val="007D1297"/>
    <w:rsid w:val="007D15C7"/>
    <w:rsid w:val="007D192E"/>
    <w:rsid w:val="007D2109"/>
    <w:rsid w:val="007D2FDD"/>
    <w:rsid w:val="007D322B"/>
    <w:rsid w:val="007D38A0"/>
    <w:rsid w:val="007D420B"/>
    <w:rsid w:val="007D44EE"/>
    <w:rsid w:val="007D4B4E"/>
    <w:rsid w:val="007D4B9B"/>
    <w:rsid w:val="007D4D90"/>
    <w:rsid w:val="007D526C"/>
    <w:rsid w:val="007D57C4"/>
    <w:rsid w:val="007D593E"/>
    <w:rsid w:val="007D598A"/>
    <w:rsid w:val="007D5F78"/>
    <w:rsid w:val="007D6180"/>
    <w:rsid w:val="007D61CD"/>
    <w:rsid w:val="007D6A3B"/>
    <w:rsid w:val="007D6F2A"/>
    <w:rsid w:val="007D77F6"/>
    <w:rsid w:val="007D7C4D"/>
    <w:rsid w:val="007D7D26"/>
    <w:rsid w:val="007E1203"/>
    <w:rsid w:val="007E1552"/>
    <w:rsid w:val="007E1BFA"/>
    <w:rsid w:val="007E1E7D"/>
    <w:rsid w:val="007E21CE"/>
    <w:rsid w:val="007E2966"/>
    <w:rsid w:val="007E2B71"/>
    <w:rsid w:val="007E2ED3"/>
    <w:rsid w:val="007E3971"/>
    <w:rsid w:val="007E3A09"/>
    <w:rsid w:val="007E3A4B"/>
    <w:rsid w:val="007E4217"/>
    <w:rsid w:val="007E448C"/>
    <w:rsid w:val="007E47EF"/>
    <w:rsid w:val="007E5260"/>
    <w:rsid w:val="007E5354"/>
    <w:rsid w:val="007E5721"/>
    <w:rsid w:val="007E578A"/>
    <w:rsid w:val="007E6062"/>
    <w:rsid w:val="007E68A9"/>
    <w:rsid w:val="007E7840"/>
    <w:rsid w:val="007E7A99"/>
    <w:rsid w:val="007F012D"/>
    <w:rsid w:val="007F03FD"/>
    <w:rsid w:val="007F13B8"/>
    <w:rsid w:val="007F21C3"/>
    <w:rsid w:val="007F2577"/>
    <w:rsid w:val="007F301E"/>
    <w:rsid w:val="007F4226"/>
    <w:rsid w:val="007F4A6C"/>
    <w:rsid w:val="007F5122"/>
    <w:rsid w:val="007F5886"/>
    <w:rsid w:val="007F6907"/>
    <w:rsid w:val="007F750C"/>
    <w:rsid w:val="007F77EF"/>
    <w:rsid w:val="007F7A82"/>
    <w:rsid w:val="007F7CB7"/>
    <w:rsid w:val="007F7E81"/>
    <w:rsid w:val="008001AC"/>
    <w:rsid w:val="00801722"/>
    <w:rsid w:val="00801A52"/>
    <w:rsid w:val="00802188"/>
    <w:rsid w:val="008021BB"/>
    <w:rsid w:val="0080220C"/>
    <w:rsid w:val="0080234A"/>
    <w:rsid w:val="00802B3D"/>
    <w:rsid w:val="00802CEB"/>
    <w:rsid w:val="0080329B"/>
    <w:rsid w:val="00803612"/>
    <w:rsid w:val="00803B12"/>
    <w:rsid w:val="0080425A"/>
    <w:rsid w:val="0080425C"/>
    <w:rsid w:val="00804BDF"/>
    <w:rsid w:val="00804D5C"/>
    <w:rsid w:val="00804E9D"/>
    <w:rsid w:val="00805288"/>
    <w:rsid w:val="00805478"/>
    <w:rsid w:val="008060BD"/>
    <w:rsid w:val="008062E2"/>
    <w:rsid w:val="0080642A"/>
    <w:rsid w:val="00806D57"/>
    <w:rsid w:val="00810121"/>
    <w:rsid w:val="00810346"/>
    <w:rsid w:val="00810A9A"/>
    <w:rsid w:val="00810FB4"/>
    <w:rsid w:val="00811293"/>
    <w:rsid w:val="00811BA6"/>
    <w:rsid w:val="00812B6C"/>
    <w:rsid w:val="00812BCB"/>
    <w:rsid w:val="0081338E"/>
    <w:rsid w:val="00813F42"/>
    <w:rsid w:val="0081430F"/>
    <w:rsid w:val="008146AF"/>
    <w:rsid w:val="00814962"/>
    <w:rsid w:val="00814D58"/>
    <w:rsid w:val="00815364"/>
    <w:rsid w:val="00815D59"/>
    <w:rsid w:val="00815EC9"/>
    <w:rsid w:val="00816434"/>
    <w:rsid w:val="00816E39"/>
    <w:rsid w:val="0081729E"/>
    <w:rsid w:val="0081763E"/>
    <w:rsid w:val="00817C2E"/>
    <w:rsid w:val="00820867"/>
    <w:rsid w:val="0082091F"/>
    <w:rsid w:val="0082199F"/>
    <w:rsid w:val="00821BC5"/>
    <w:rsid w:val="00822553"/>
    <w:rsid w:val="008228B7"/>
    <w:rsid w:val="008233E8"/>
    <w:rsid w:val="008237EC"/>
    <w:rsid w:val="00823F87"/>
    <w:rsid w:val="00824145"/>
    <w:rsid w:val="00824305"/>
    <w:rsid w:val="00824C7A"/>
    <w:rsid w:val="00824E71"/>
    <w:rsid w:val="00825184"/>
    <w:rsid w:val="008253FF"/>
    <w:rsid w:val="008258BC"/>
    <w:rsid w:val="00826903"/>
    <w:rsid w:val="00826C0C"/>
    <w:rsid w:val="00827242"/>
    <w:rsid w:val="008277C3"/>
    <w:rsid w:val="00827845"/>
    <w:rsid w:val="00827B72"/>
    <w:rsid w:val="00827C93"/>
    <w:rsid w:val="00827E52"/>
    <w:rsid w:val="0083023A"/>
    <w:rsid w:val="00830FB6"/>
    <w:rsid w:val="0083146B"/>
    <w:rsid w:val="0083152E"/>
    <w:rsid w:val="008315CC"/>
    <w:rsid w:val="00831ADA"/>
    <w:rsid w:val="00831AF8"/>
    <w:rsid w:val="00831E73"/>
    <w:rsid w:val="00832495"/>
    <w:rsid w:val="00832E21"/>
    <w:rsid w:val="00832E67"/>
    <w:rsid w:val="00833C63"/>
    <w:rsid w:val="008346D5"/>
    <w:rsid w:val="00834DFD"/>
    <w:rsid w:val="00835562"/>
    <w:rsid w:val="00835838"/>
    <w:rsid w:val="008358E7"/>
    <w:rsid w:val="00836639"/>
    <w:rsid w:val="0083665B"/>
    <w:rsid w:val="00836C0D"/>
    <w:rsid w:val="00837276"/>
    <w:rsid w:val="00837628"/>
    <w:rsid w:val="00837F15"/>
    <w:rsid w:val="00840517"/>
    <w:rsid w:val="00840C55"/>
    <w:rsid w:val="0084121F"/>
    <w:rsid w:val="008415A8"/>
    <w:rsid w:val="0084160C"/>
    <w:rsid w:val="0084188D"/>
    <w:rsid w:val="0084215E"/>
    <w:rsid w:val="008426F4"/>
    <w:rsid w:val="0084280B"/>
    <w:rsid w:val="008428D2"/>
    <w:rsid w:val="00842C39"/>
    <w:rsid w:val="0084322D"/>
    <w:rsid w:val="0084357D"/>
    <w:rsid w:val="00843A37"/>
    <w:rsid w:val="00844497"/>
    <w:rsid w:val="008453E2"/>
    <w:rsid w:val="0084595F"/>
    <w:rsid w:val="00845C10"/>
    <w:rsid w:val="00845C11"/>
    <w:rsid w:val="00845FD2"/>
    <w:rsid w:val="00846668"/>
    <w:rsid w:val="00846AC1"/>
    <w:rsid w:val="00846B18"/>
    <w:rsid w:val="0084714C"/>
    <w:rsid w:val="008472D4"/>
    <w:rsid w:val="00847351"/>
    <w:rsid w:val="0084747E"/>
    <w:rsid w:val="008476EF"/>
    <w:rsid w:val="00847A2C"/>
    <w:rsid w:val="00847E0E"/>
    <w:rsid w:val="0085065D"/>
    <w:rsid w:val="00851382"/>
    <w:rsid w:val="008514C6"/>
    <w:rsid w:val="00851971"/>
    <w:rsid w:val="0085266A"/>
    <w:rsid w:val="008526FA"/>
    <w:rsid w:val="00853224"/>
    <w:rsid w:val="0085351A"/>
    <w:rsid w:val="008535D6"/>
    <w:rsid w:val="00853A3C"/>
    <w:rsid w:val="008549ED"/>
    <w:rsid w:val="00854BD4"/>
    <w:rsid w:val="00855089"/>
    <w:rsid w:val="00855272"/>
    <w:rsid w:val="008552A8"/>
    <w:rsid w:val="00855D6D"/>
    <w:rsid w:val="00856553"/>
    <w:rsid w:val="00856600"/>
    <w:rsid w:val="00856B20"/>
    <w:rsid w:val="00856C3C"/>
    <w:rsid w:val="00856C8F"/>
    <w:rsid w:val="00856F5D"/>
    <w:rsid w:val="008571A0"/>
    <w:rsid w:val="008578D0"/>
    <w:rsid w:val="00857F9A"/>
    <w:rsid w:val="00857FFA"/>
    <w:rsid w:val="0086027B"/>
    <w:rsid w:val="00860C7F"/>
    <w:rsid w:val="008615DC"/>
    <w:rsid w:val="00861B68"/>
    <w:rsid w:val="00861CCB"/>
    <w:rsid w:val="00861E14"/>
    <w:rsid w:val="00861FE7"/>
    <w:rsid w:val="00862A4A"/>
    <w:rsid w:val="008630D7"/>
    <w:rsid w:val="0086377B"/>
    <w:rsid w:val="0086387A"/>
    <w:rsid w:val="0086388B"/>
    <w:rsid w:val="00863C7C"/>
    <w:rsid w:val="00863F81"/>
    <w:rsid w:val="00864108"/>
    <w:rsid w:val="00864BF8"/>
    <w:rsid w:val="00867398"/>
    <w:rsid w:val="00867767"/>
    <w:rsid w:val="0087007B"/>
    <w:rsid w:val="008706CE"/>
    <w:rsid w:val="008710C2"/>
    <w:rsid w:val="0087119E"/>
    <w:rsid w:val="008711F6"/>
    <w:rsid w:val="008714B3"/>
    <w:rsid w:val="00871FE1"/>
    <w:rsid w:val="008720FC"/>
    <w:rsid w:val="00872532"/>
    <w:rsid w:val="008727B5"/>
    <w:rsid w:val="00872980"/>
    <w:rsid w:val="00872ED1"/>
    <w:rsid w:val="008733DF"/>
    <w:rsid w:val="00874D24"/>
    <w:rsid w:val="00874D69"/>
    <w:rsid w:val="00874DB7"/>
    <w:rsid w:val="00875698"/>
    <w:rsid w:val="00875942"/>
    <w:rsid w:val="008765DB"/>
    <w:rsid w:val="00876963"/>
    <w:rsid w:val="00876CF6"/>
    <w:rsid w:val="00877765"/>
    <w:rsid w:val="00877EA6"/>
    <w:rsid w:val="00880C0F"/>
    <w:rsid w:val="00880F47"/>
    <w:rsid w:val="008811C7"/>
    <w:rsid w:val="0088131D"/>
    <w:rsid w:val="00881C8E"/>
    <w:rsid w:val="00881CB5"/>
    <w:rsid w:val="0088255C"/>
    <w:rsid w:val="00882DC3"/>
    <w:rsid w:val="008830F4"/>
    <w:rsid w:val="008831E9"/>
    <w:rsid w:val="00883580"/>
    <w:rsid w:val="00883B1C"/>
    <w:rsid w:val="0088437A"/>
    <w:rsid w:val="0088484E"/>
    <w:rsid w:val="00884961"/>
    <w:rsid w:val="00886026"/>
    <w:rsid w:val="008862F6"/>
    <w:rsid w:val="0088669E"/>
    <w:rsid w:val="00886787"/>
    <w:rsid w:val="00886B87"/>
    <w:rsid w:val="00886CD4"/>
    <w:rsid w:val="00886FAC"/>
    <w:rsid w:val="00887267"/>
    <w:rsid w:val="00887824"/>
    <w:rsid w:val="008904E5"/>
    <w:rsid w:val="00890D96"/>
    <w:rsid w:val="00890E65"/>
    <w:rsid w:val="00891C08"/>
    <w:rsid w:val="00891CE5"/>
    <w:rsid w:val="0089219E"/>
    <w:rsid w:val="00892473"/>
    <w:rsid w:val="00892DF4"/>
    <w:rsid w:val="0089307D"/>
    <w:rsid w:val="00893145"/>
    <w:rsid w:val="00893185"/>
    <w:rsid w:val="00893729"/>
    <w:rsid w:val="008938C5"/>
    <w:rsid w:val="00893A3F"/>
    <w:rsid w:val="008949F5"/>
    <w:rsid w:val="00894D1E"/>
    <w:rsid w:val="00895033"/>
    <w:rsid w:val="00895711"/>
    <w:rsid w:val="00895B7B"/>
    <w:rsid w:val="00895C76"/>
    <w:rsid w:val="00895EA1"/>
    <w:rsid w:val="00896075"/>
    <w:rsid w:val="00896148"/>
    <w:rsid w:val="0089665C"/>
    <w:rsid w:val="008967BA"/>
    <w:rsid w:val="008969FA"/>
    <w:rsid w:val="008974AD"/>
    <w:rsid w:val="008975E2"/>
    <w:rsid w:val="008975E6"/>
    <w:rsid w:val="008A0658"/>
    <w:rsid w:val="008A0664"/>
    <w:rsid w:val="008A0933"/>
    <w:rsid w:val="008A0B02"/>
    <w:rsid w:val="008A0DEB"/>
    <w:rsid w:val="008A12B8"/>
    <w:rsid w:val="008A1343"/>
    <w:rsid w:val="008A13BA"/>
    <w:rsid w:val="008A1411"/>
    <w:rsid w:val="008A1ADB"/>
    <w:rsid w:val="008A1F0C"/>
    <w:rsid w:val="008A21AA"/>
    <w:rsid w:val="008A3120"/>
    <w:rsid w:val="008A3360"/>
    <w:rsid w:val="008A360C"/>
    <w:rsid w:val="008A3D06"/>
    <w:rsid w:val="008A3FFA"/>
    <w:rsid w:val="008A48E3"/>
    <w:rsid w:val="008A4D9C"/>
    <w:rsid w:val="008A561F"/>
    <w:rsid w:val="008A5B35"/>
    <w:rsid w:val="008A5FDC"/>
    <w:rsid w:val="008A667A"/>
    <w:rsid w:val="008A6DEE"/>
    <w:rsid w:val="008A7511"/>
    <w:rsid w:val="008A75AF"/>
    <w:rsid w:val="008A7845"/>
    <w:rsid w:val="008A79D7"/>
    <w:rsid w:val="008A7BD4"/>
    <w:rsid w:val="008A7E48"/>
    <w:rsid w:val="008B01FD"/>
    <w:rsid w:val="008B02EF"/>
    <w:rsid w:val="008B1727"/>
    <w:rsid w:val="008B1A63"/>
    <w:rsid w:val="008B205D"/>
    <w:rsid w:val="008B3646"/>
    <w:rsid w:val="008B3995"/>
    <w:rsid w:val="008B3C93"/>
    <w:rsid w:val="008B3DC2"/>
    <w:rsid w:val="008B4284"/>
    <w:rsid w:val="008B4809"/>
    <w:rsid w:val="008B4929"/>
    <w:rsid w:val="008B4BD0"/>
    <w:rsid w:val="008B61E8"/>
    <w:rsid w:val="008B629A"/>
    <w:rsid w:val="008B675D"/>
    <w:rsid w:val="008B6A0F"/>
    <w:rsid w:val="008B6B8F"/>
    <w:rsid w:val="008B7521"/>
    <w:rsid w:val="008B784C"/>
    <w:rsid w:val="008C0123"/>
    <w:rsid w:val="008C0158"/>
    <w:rsid w:val="008C113F"/>
    <w:rsid w:val="008C170E"/>
    <w:rsid w:val="008C18FD"/>
    <w:rsid w:val="008C191A"/>
    <w:rsid w:val="008C1DE8"/>
    <w:rsid w:val="008C2B6F"/>
    <w:rsid w:val="008C3012"/>
    <w:rsid w:val="008C48B3"/>
    <w:rsid w:val="008C4DD6"/>
    <w:rsid w:val="008C61CB"/>
    <w:rsid w:val="008C679C"/>
    <w:rsid w:val="008C6829"/>
    <w:rsid w:val="008C706B"/>
    <w:rsid w:val="008C76B1"/>
    <w:rsid w:val="008C7A44"/>
    <w:rsid w:val="008C7E12"/>
    <w:rsid w:val="008D09D0"/>
    <w:rsid w:val="008D0CE7"/>
    <w:rsid w:val="008D0F67"/>
    <w:rsid w:val="008D12AA"/>
    <w:rsid w:val="008D157B"/>
    <w:rsid w:val="008D2070"/>
    <w:rsid w:val="008D2952"/>
    <w:rsid w:val="008D2999"/>
    <w:rsid w:val="008D316F"/>
    <w:rsid w:val="008D36CC"/>
    <w:rsid w:val="008D3C36"/>
    <w:rsid w:val="008D441A"/>
    <w:rsid w:val="008D4AC2"/>
    <w:rsid w:val="008D4F5E"/>
    <w:rsid w:val="008D5234"/>
    <w:rsid w:val="008D54F0"/>
    <w:rsid w:val="008D55A8"/>
    <w:rsid w:val="008D66F0"/>
    <w:rsid w:val="008D6B5E"/>
    <w:rsid w:val="008D6C0D"/>
    <w:rsid w:val="008E02AD"/>
    <w:rsid w:val="008E0A2C"/>
    <w:rsid w:val="008E145E"/>
    <w:rsid w:val="008E205A"/>
    <w:rsid w:val="008E25EF"/>
    <w:rsid w:val="008E2969"/>
    <w:rsid w:val="008E2A0F"/>
    <w:rsid w:val="008E31F6"/>
    <w:rsid w:val="008E3918"/>
    <w:rsid w:val="008E3F58"/>
    <w:rsid w:val="008E43A1"/>
    <w:rsid w:val="008E452C"/>
    <w:rsid w:val="008E45A5"/>
    <w:rsid w:val="008E4927"/>
    <w:rsid w:val="008E4ACF"/>
    <w:rsid w:val="008E4DC8"/>
    <w:rsid w:val="008E5C54"/>
    <w:rsid w:val="008E5D50"/>
    <w:rsid w:val="008E5E54"/>
    <w:rsid w:val="008E6430"/>
    <w:rsid w:val="008E6925"/>
    <w:rsid w:val="008E7635"/>
    <w:rsid w:val="008E7DAA"/>
    <w:rsid w:val="008F02E3"/>
    <w:rsid w:val="008F0D70"/>
    <w:rsid w:val="008F0E3D"/>
    <w:rsid w:val="008F105C"/>
    <w:rsid w:val="008F111E"/>
    <w:rsid w:val="008F12DD"/>
    <w:rsid w:val="008F1769"/>
    <w:rsid w:val="008F1910"/>
    <w:rsid w:val="008F1CB6"/>
    <w:rsid w:val="008F1CF5"/>
    <w:rsid w:val="008F1E4C"/>
    <w:rsid w:val="008F248A"/>
    <w:rsid w:val="008F26A1"/>
    <w:rsid w:val="008F297D"/>
    <w:rsid w:val="008F32C9"/>
    <w:rsid w:val="008F333B"/>
    <w:rsid w:val="008F374B"/>
    <w:rsid w:val="008F398E"/>
    <w:rsid w:val="008F4186"/>
    <w:rsid w:val="008F435F"/>
    <w:rsid w:val="008F4A91"/>
    <w:rsid w:val="008F4F19"/>
    <w:rsid w:val="008F52B5"/>
    <w:rsid w:val="008F5503"/>
    <w:rsid w:val="008F58EC"/>
    <w:rsid w:val="008F6CFF"/>
    <w:rsid w:val="008F71A2"/>
    <w:rsid w:val="008F7988"/>
    <w:rsid w:val="008F7B4D"/>
    <w:rsid w:val="008F7DC0"/>
    <w:rsid w:val="00900652"/>
    <w:rsid w:val="00901A1F"/>
    <w:rsid w:val="00901DC2"/>
    <w:rsid w:val="00901EB0"/>
    <w:rsid w:val="00902257"/>
    <w:rsid w:val="009024FC"/>
    <w:rsid w:val="0090317E"/>
    <w:rsid w:val="00903B7F"/>
    <w:rsid w:val="00903F92"/>
    <w:rsid w:val="0090427B"/>
    <w:rsid w:val="0090519E"/>
    <w:rsid w:val="0090527D"/>
    <w:rsid w:val="00906640"/>
    <w:rsid w:val="00906A6B"/>
    <w:rsid w:val="00907201"/>
    <w:rsid w:val="00907202"/>
    <w:rsid w:val="00907887"/>
    <w:rsid w:val="009100D9"/>
    <w:rsid w:val="0091022B"/>
    <w:rsid w:val="009103E1"/>
    <w:rsid w:val="00910516"/>
    <w:rsid w:val="00910620"/>
    <w:rsid w:val="009108EB"/>
    <w:rsid w:val="00910FB1"/>
    <w:rsid w:val="00911276"/>
    <w:rsid w:val="009126B0"/>
    <w:rsid w:val="00912909"/>
    <w:rsid w:val="00913811"/>
    <w:rsid w:val="00913C35"/>
    <w:rsid w:val="00915321"/>
    <w:rsid w:val="0091592B"/>
    <w:rsid w:val="00915A8F"/>
    <w:rsid w:val="0091636E"/>
    <w:rsid w:val="009166F0"/>
    <w:rsid w:val="00916D31"/>
    <w:rsid w:val="00917703"/>
    <w:rsid w:val="00917A52"/>
    <w:rsid w:val="0092058F"/>
    <w:rsid w:val="00920ACB"/>
    <w:rsid w:val="00921525"/>
    <w:rsid w:val="00921613"/>
    <w:rsid w:val="00921651"/>
    <w:rsid w:val="009219FE"/>
    <w:rsid w:val="00921CA0"/>
    <w:rsid w:val="00922845"/>
    <w:rsid w:val="00922D8E"/>
    <w:rsid w:val="009230B1"/>
    <w:rsid w:val="00923141"/>
    <w:rsid w:val="00923179"/>
    <w:rsid w:val="009232ED"/>
    <w:rsid w:val="009235BA"/>
    <w:rsid w:val="00923AB0"/>
    <w:rsid w:val="00924E7F"/>
    <w:rsid w:val="009253A7"/>
    <w:rsid w:val="00926137"/>
    <w:rsid w:val="00926EA4"/>
    <w:rsid w:val="00926F67"/>
    <w:rsid w:val="00927217"/>
    <w:rsid w:val="00927363"/>
    <w:rsid w:val="009274E4"/>
    <w:rsid w:val="009279EC"/>
    <w:rsid w:val="0093025C"/>
    <w:rsid w:val="0093040A"/>
    <w:rsid w:val="00930618"/>
    <w:rsid w:val="00930657"/>
    <w:rsid w:val="00930DF6"/>
    <w:rsid w:val="00931B44"/>
    <w:rsid w:val="00931FA9"/>
    <w:rsid w:val="00932539"/>
    <w:rsid w:val="00932A26"/>
    <w:rsid w:val="00933005"/>
    <w:rsid w:val="0093315B"/>
    <w:rsid w:val="00933367"/>
    <w:rsid w:val="009335A6"/>
    <w:rsid w:val="00933D65"/>
    <w:rsid w:val="00933DD4"/>
    <w:rsid w:val="00933E54"/>
    <w:rsid w:val="00934059"/>
    <w:rsid w:val="00934502"/>
    <w:rsid w:val="00934B15"/>
    <w:rsid w:val="0093557B"/>
    <w:rsid w:val="00935D53"/>
    <w:rsid w:val="00935E59"/>
    <w:rsid w:val="009360EA"/>
    <w:rsid w:val="0093686A"/>
    <w:rsid w:val="00936ED0"/>
    <w:rsid w:val="0093717C"/>
    <w:rsid w:val="009401F3"/>
    <w:rsid w:val="00940751"/>
    <w:rsid w:val="009418DC"/>
    <w:rsid w:val="0094192C"/>
    <w:rsid w:val="00941A51"/>
    <w:rsid w:val="00942095"/>
    <w:rsid w:val="009426A0"/>
    <w:rsid w:val="00942F10"/>
    <w:rsid w:val="00943F04"/>
    <w:rsid w:val="0094439E"/>
    <w:rsid w:val="009449B6"/>
    <w:rsid w:val="009449B9"/>
    <w:rsid w:val="00944D5B"/>
    <w:rsid w:val="009460BF"/>
    <w:rsid w:val="00946109"/>
    <w:rsid w:val="00946FC5"/>
    <w:rsid w:val="0094703D"/>
    <w:rsid w:val="00947466"/>
    <w:rsid w:val="00947593"/>
    <w:rsid w:val="00951047"/>
    <w:rsid w:val="00952029"/>
    <w:rsid w:val="00952C00"/>
    <w:rsid w:val="00954104"/>
    <w:rsid w:val="00954126"/>
    <w:rsid w:val="00954B3D"/>
    <w:rsid w:val="00956187"/>
    <w:rsid w:val="0095619B"/>
    <w:rsid w:val="00956D5E"/>
    <w:rsid w:val="00956DC1"/>
    <w:rsid w:val="00957801"/>
    <w:rsid w:val="00957A7C"/>
    <w:rsid w:val="009606E3"/>
    <w:rsid w:val="0096075C"/>
    <w:rsid w:val="00960B13"/>
    <w:rsid w:val="0096121D"/>
    <w:rsid w:val="00961CE9"/>
    <w:rsid w:val="00961D52"/>
    <w:rsid w:val="00961F3C"/>
    <w:rsid w:val="0096236D"/>
    <w:rsid w:val="00962AC9"/>
    <w:rsid w:val="00963AA6"/>
    <w:rsid w:val="00963B2C"/>
    <w:rsid w:val="00964496"/>
    <w:rsid w:val="009644FA"/>
    <w:rsid w:val="00964677"/>
    <w:rsid w:val="0096471D"/>
    <w:rsid w:val="0096475A"/>
    <w:rsid w:val="00964E9C"/>
    <w:rsid w:val="00964FA5"/>
    <w:rsid w:val="00965251"/>
    <w:rsid w:val="009667C5"/>
    <w:rsid w:val="00967BB3"/>
    <w:rsid w:val="009701AD"/>
    <w:rsid w:val="00970F25"/>
    <w:rsid w:val="00972F0A"/>
    <w:rsid w:val="009730E3"/>
    <w:rsid w:val="0097361F"/>
    <w:rsid w:val="00973FE4"/>
    <w:rsid w:val="0097400A"/>
    <w:rsid w:val="0097407A"/>
    <w:rsid w:val="0097429A"/>
    <w:rsid w:val="0097534B"/>
    <w:rsid w:val="009758AD"/>
    <w:rsid w:val="00976462"/>
    <w:rsid w:val="009775E2"/>
    <w:rsid w:val="00977820"/>
    <w:rsid w:val="00977A7E"/>
    <w:rsid w:val="00980268"/>
    <w:rsid w:val="00980784"/>
    <w:rsid w:val="0098092C"/>
    <w:rsid w:val="009813B3"/>
    <w:rsid w:val="00981724"/>
    <w:rsid w:val="00981C63"/>
    <w:rsid w:val="00981EA7"/>
    <w:rsid w:val="0098212C"/>
    <w:rsid w:val="00982BBE"/>
    <w:rsid w:val="00983D07"/>
    <w:rsid w:val="00984639"/>
    <w:rsid w:val="00984848"/>
    <w:rsid w:val="00984B1C"/>
    <w:rsid w:val="00984E4A"/>
    <w:rsid w:val="009850DA"/>
    <w:rsid w:val="00985804"/>
    <w:rsid w:val="00985D8E"/>
    <w:rsid w:val="00985F73"/>
    <w:rsid w:val="009860DB"/>
    <w:rsid w:val="009862AA"/>
    <w:rsid w:val="0098654A"/>
    <w:rsid w:val="0098658D"/>
    <w:rsid w:val="0098749B"/>
    <w:rsid w:val="00987AB5"/>
    <w:rsid w:val="00987BC6"/>
    <w:rsid w:val="0099001C"/>
    <w:rsid w:val="009905B2"/>
    <w:rsid w:val="00991267"/>
    <w:rsid w:val="00991606"/>
    <w:rsid w:val="009921BA"/>
    <w:rsid w:val="00992378"/>
    <w:rsid w:val="009923A3"/>
    <w:rsid w:val="00992781"/>
    <w:rsid w:val="00992852"/>
    <w:rsid w:val="00992AD9"/>
    <w:rsid w:val="009938AA"/>
    <w:rsid w:val="00994007"/>
    <w:rsid w:val="0099409C"/>
    <w:rsid w:val="0099442B"/>
    <w:rsid w:val="009953EC"/>
    <w:rsid w:val="00995458"/>
    <w:rsid w:val="00996272"/>
    <w:rsid w:val="009962A2"/>
    <w:rsid w:val="00997203"/>
    <w:rsid w:val="00997CB6"/>
    <w:rsid w:val="009A049C"/>
    <w:rsid w:val="009A177C"/>
    <w:rsid w:val="009A1B67"/>
    <w:rsid w:val="009A1E5B"/>
    <w:rsid w:val="009A24CA"/>
    <w:rsid w:val="009A2EFE"/>
    <w:rsid w:val="009A3543"/>
    <w:rsid w:val="009A4219"/>
    <w:rsid w:val="009A4C0C"/>
    <w:rsid w:val="009A50F3"/>
    <w:rsid w:val="009A5300"/>
    <w:rsid w:val="009A5597"/>
    <w:rsid w:val="009A5674"/>
    <w:rsid w:val="009A57B7"/>
    <w:rsid w:val="009A5B84"/>
    <w:rsid w:val="009A5B8D"/>
    <w:rsid w:val="009A5E89"/>
    <w:rsid w:val="009A6114"/>
    <w:rsid w:val="009A6546"/>
    <w:rsid w:val="009A6570"/>
    <w:rsid w:val="009A6CFF"/>
    <w:rsid w:val="009A6E85"/>
    <w:rsid w:val="009A78F9"/>
    <w:rsid w:val="009B0801"/>
    <w:rsid w:val="009B0891"/>
    <w:rsid w:val="009B0A91"/>
    <w:rsid w:val="009B0B09"/>
    <w:rsid w:val="009B107C"/>
    <w:rsid w:val="009B1763"/>
    <w:rsid w:val="009B1879"/>
    <w:rsid w:val="009B1A53"/>
    <w:rsid w:val="009B2DE8"/>
    <w:rsid w:val="009B3442"/>
    <w:rsid w:val="009B3B3C"/>
    <w:rsid w:val="009B3D9B"/>
    <w:rsid w:val="009B4570"/>
    <w:rsid w:val="009B471C"/>
    <w:rsid w:val="009B4BA0"/>
    <w:rsid w:val="009B56BA"/>
    <w:rsid w:val="009B5AB4"/>
    <w:rsid w:val="009B5B17"/>
    <w:rsid w:val="009B6979"/>
    <w:rsid w:val="009B7511"/>
    <w:rsid w:val="009B76C1"/>
    <w:rsid w:val="009B7B3C"/>
    <w:rsid w:val="009C0017"/>
    <w:rsid w:val="009C025C"/>
    <w:rsid w:val="009C139C"/>
    <w:rsid w:val="009C203B"/>
    <w:rsid w:val="009C215F"/>
    <w:rsid w:val="009C288E"/>
    <w:rsid w:val="009C2E0F"/>
    <w:rsid w:val="009C3170"/>
    <w:rsid w:val="009C3333"/>
    <w:rsid w:val="009C36F6"/>
    <w:rsid w:val="009C467B"/>
    <w:rsid w:val="009C4A1E"/>
    <w:rsid w:val="009C5345"/>
    <w:rsid w:val="009C54CA"/>
    <w:rsid w:val="009C58A1"/>
    <w:rsid w:val="009C591C"/>
    <w:rsid w:val="009C5988"/>
    <w:rsid w:val="009C5E00"/>
    <w:rsid w:val="009C60DD"/>
    <w:rsid w:val="009C6AB4"/>
    <w:rsid w:val="009C6E24"/>
    <w:rsid w:val="009C7641"/>
    <w:rsid w:val="009C78DA"/>
    <w:rsid w:val="009D00AD"/>
    <w:rsid w:val="009D0197"/>
    <w:rsid w:val="009D02E0"/>
    <w:rsid w:val="009D07A8"/>
    <w:rsid w:val="009D0BF3"/>
    <w:rsid w:val="009D1123"/>
    <w:rsid w:val="009D139E"/>
    <w:rsid w:val="009D15A0"/>
    <w:rsid w:val="009D189F"/>
    <w:rsid w:val="009D1B93"/>
    <w:rsid w:val="009D1E89"/>
    <w:rsid w:val="009D2807"/>
    <w:rsid w:val="009D2AD6"/>
    <w:rsid w:val="009D2BBC"/>
    <w:rsid w:val="009D3348"/>
    <w:rsid w:val="009D3836"/>
    <w:rsid w:val="009D39EE"/>
    <w:rsid w:val="009D42B3"/>
    <w:rsid w:val="009D518D"/>
    <w:rsid w:val="009D5200"/>
    <w:rsid w:val="009D53CE"/>
    <w:rsid w:val="009D63C0"/>
    <w:rsid w:val="009D65CF"/>
    <w:rsid w:val="009D6A08"/>
    <w:rsid w:val="009D6E4A"/>
    <w:rsid w:val="009E04CA"/>
    <w:rsid w:val="009E0B46"/>
    <w:rsid w:val="009E0B6A"/>
    <w:rsid w:val="009E12BF"/>
    <w:rsid w:val="009E1862"/>
    <w:rsid w:val="009E18CB"/>
    <w:rsid w:val="009E1A2B"/>
    <w:rsid w:val="009E1EF1"/>
    <w:rsid w:val="009E1EF2"/>
    <w:rsid w:val="009E2BA3"/>
    <w:rsid w:val="009E32F3"/>
    <w:rsid w:val="009E4C9E"/>
    <w:rsid w:val="009E5596"/>
    <w:rsid w:val="009E59AA"/>
    <w:rsid w:val="009E607F"/>
    <w:rsid w:val="009E6531"/>
    <w:rsid w:val="009E686B"/>
    <w:rsid w:val="009E6A09"/>
    <w:rsid w:val="009E6B97"/>
    <w:rsid w:val="009E6E28"/>
    <w:rsid w:val="009E7A3E"/>
    <w:rsid w:val="009E7E25"/>
    <w:rsid w:val="009E7FA1"/>
    <w:rsid w:val="009F09CC"/>
    <w:rsid w:val="009F14A9"/>
    <w:rsid w:val="009F1E8D"/>
    <w:rsid w:val="009F27E8"/>
    <w:rsid w:val="009F34AE"/>
    <w:rsid w:val="009F3587"/>
    <w:rsid w:val="009F3595"/>
    <w:rsid w:val="009F38B1"/>
    <w:rsid w:val="009F3BB6"/>
    <w:rsid w:val="009F468D"/>
    <w:rsid w:val="009F46AD"/>
    <w:rsid w:val="009F48BD"/>
    <w:rsid w:val="009F4B55"/>
    <w:rsid w:val="009F4FCA"/>
    <w:rsid w:val="009F5A5F"/>
    <w:rsid w:val="009F6248"/>
    <w:rsid w:val="009F65C5"/>
    <w:rsid w:val="009F710D"/>
    <w:rsid w:val="009F7D92"/>
    <w:rsid w:val="00A00751"/>
    <w:rsid w:val="00A009B3"/>
    <w:rsid w:val="00A00A7B"/>
    <w:rsid w:val="00A00D6D"/>
    <w:rsid w:val="00A01328"/>
    <w:rsid w:val="00A0145C"/>
    <w:rsid w:val="00A01B79"/>
    <w:rsid w:val="00A02168"/>
    <w:rsid w:val="00A022CD"/>
    <w:rsid w:val="00A023D8"/>
    <w:rsid w:val="00A0252A"/>
    <w:rsid w:val="00A026E1"/>
    <w:rsid w:val="00A02744"/>
    <w:rsid w:val="00A02C37"/>
    <w:rsid w:val="00A03512"/>
    <w:rsid w:val="00A03CD4"/>
    <w:rsid w:val="00A04BBE"/>
    <w:rsid w:val="00A04F51"/>
    <w:rsid w:val="00A05C3B"/>
    <w:rsid w:val="00A0609D"/>
    <w:rsid w:val="00A06402"/>
    <w:rsid w:val="00A06A3E"/>
    <w:rsid w:val="00A0747F"/>
    <w:rsid w:val="00A07860"/>
    <w:rsid w:val="00A07911"/>
    <w:rsid w:val="00A07938"/>
    <w:rsid w:val="00A10B33"/>
    <w:rsid w:val="00A11FBF"/>
    <w:rsid w:val="00A12459"/>
    <w:rsid w:val="00A12693"/>
    <w:rsid w:val="00A12ABF"/>
    <w:rsid w:val="00A12AFE"/>
    <w:rsid w:val="00A13D4F"/>
    <w:rsid w:val="00A14071"/>
    <w:rsid w:val="00A14826"/>
    <w:rsid w:val="00A14CF6"/>
    <w:rsid w:val="00A14E98"/>
    <w:rsid w:val="00A155D3"/>
    <w:rsid w:val="00A1576E"/>
    <w:rsid w:val="00A15BB4"/>
    <w:rsid w:val="00A1641C"/>
    <w:rsid w:val="00A16D5F"/>
    <w:rsid w:val="00A179E9"/>
    <w:rsid w:val="00A17C97"/>
    <w:rsid w:val="00A20A90"/>
    <w:rsid w:val="00A20EE3"/>
    <w:rsid w:val="00A21013"/>
    <w:rsid w:val="00A21B57"/>
    <w:rsid w:val="00A21E4A"/>
    <w:rsid w:val="00A227A6"/>
    <w:rsid w:val="00A22953"/>
    <w:rsid w:val="00A22B65"/>
    <w:rsid w:val="00A230F1"/>
    <w:rsid w:val="00A2360D"/>
    <w:rsid w:val="00A23AED"/>
    <w:rsid w:val="00A23C6F"/>
    <w:rsid w:val="00A23E0E"/>
    <w:rsid w:val="00A24440"/>
    <w:rsid w:val="00A245F5"/>
    <w:rsid w:val="00A247B3"/>
    <w:rsid w:val="00A25207"/>
    <w:rsid w:val="00A258C2"/>
    <w:rsid w:val="00A25CB5"/>
    <w:rsid w:val="00A25D48"/>
    <w:rsid w:val="00A26511"/>
    <w:rsid w:val="00A27039"/>
    <w:rsid w:val="00A270F7"/>
    <w:rsid w:val="00A275EE"/>
    <w:rsid w:val="00A27617"/>
    <w:rsid w:val="00A27BA3"/>
    <w:rsid w:val="00A27D38"/>
    <w:rsid w:val="00A27FCF"/>
    <w:rsid w:val="00A30B85"/>
    <w:rsid w:val="00A30BCD"/>
    <w:rsid w:val="00A31221"/>
    <w:rsid w:val="00A3159C"/>
    <w:rsid w:val="00A315E4"/>
    <w:rsid w:val="00A31A32"/>
    <w:rsid w:val="00A31B4C"/>
    <w:rsid w:val="00A32846"/>
    <w:rsid w:val="00A32F5E"/>
    <w:rsid w:val="00A3321B"/>
    <w:rsid w:val="00A33B10"/>
    <w:rsid w:val="00A34105"/>
    <w:rsid w:val="00A344B5"/>
    <w:rsid w:val="00A34D01"/>
    <w:rsid w:val="00A35A42"/>
    <w:rsid w:val="00A36291"/>
    <w:rsid w:val="00A36CD6"/>
    <w:rsid w:val="00A372EC"/>
    <w:rsid w:val="00A3759B"/>
    <w:rsid w:val="00A41221"/>
    <w:rsid w:val="00A412E7"/>
    <w:rsid w:val="00A414ED"/>
    <w:rsid w:val="00A42199"/>
    <w:rsid w:val="00A424E0"/>
    <w:rsid w:val="00A42554"/>
    <w:rsid w:val="00A425A9"/>
    <w:rsid w:val="00A42D0B"/>
    <w:rsid w:val="00A42D47"/>
    <w:rsid w:val="00A42F56"/>
    <w:rsid w:val="00A4314C"/>
    <w:rsid w:val="00A43E68"/>
    <w:rsid w:val="00A44237"/>
    <w:rsid w:val="00A447EA"/>
    <w:rsid w:val="00A4486B"/>
    <w:rsid w:val="00A448CD"/>
    <w:rsid w:val="00A44A2A"/>
    <w:rsid w:val="00A454C3"/>
    <w:rsid w:val="00A4598F"/>
    <w:rsid w:val="00A45B4C"/>
    <w:rsid w:val="00A45DAD"/>
    <w:rsid w:val="00A465A6"/>
    <w:rsid w:val="00A4697A"/>
    <w:rsid w:val="00A47340"/>
    <w:rsid w:val="00A47660"/>
    <w:rsid w:val="00A477DB"/>
    <w:rsid w:val="00A47BC2"/>
    <w:rsid w:val="00A47F7C"/>
    <w:rsid w:val="00A50662"/>
    <w:rsid w:val="00A50722"/>
    <w:rsid w:val="00A51142"/>
    <w:rsid w:val="00A51589"/>
    <w:rsid w:val="00A519BD"/>
    <w:rsid w:val="00A51DC9"/>
    <w:rsid w:val="00A52954"/>
    <w:rsid w:val="00A52EF0"/>
    <w:rsid w:val="00A532D8"/>
    <w:rsid w:val="00A53679"/>
    <w:rsid w:val="00A53810"/>
    <w:rsid w:val="00A53926"/>
    <w:rsid w:val="00A53997"/>
    <w:rsid w:val="00A53C3E"/>
    <w:rsid w:val="00A53C6D"/>
    <w:rsid w:val="00A54560"/>
    <w:rsid w:val="00A54EB3"/>
    <w:rsid w:val="00A54FFB"/>
    <w:rsid w:val="00A550E3"/>
    <w:rsid w:val="00A5532D"/>
    <w:rsid w:val="00A554C7"/>
    <w:rsid w:val="00A55649"/>
    <w:rsid w:val="00A55898"/>
    <w:rsid w:val="00A5595B"/>
    <w:rsid w:val="00A55F01"/>
    <w:rsid w:val="00A55F7B"/>
    <w:rsid w:val="00A5607E"/>
    <w:rsid w:val="00A56442"/>
    <w:rsid w:val="00A568BC"/>
    <w:rsid w:val="00A56AA7"/>
    <w:rsid w:val="00A56D36"/>
    <w:rsid w:val="00A56E32"/>
    <w:rsid w:val="00A57634"/>
    <w:rsid w:val="00A5770A"/>
    <w:rsid w:val="00A57E42"/>
    <w:rsid w:val="00A60D07"/>
    <w:rsid w:val="00A61708"/>
    <w:rsid w:val="00A62272"/>
    <w:rsid w:val="00A624E9"/>
    <w:rsid w:val="00A630FA"/>
    <w:rsid w:val="00A6334A"/>
    <w:rsid w:val="00A63CF4"/>
    <w:rsid w:val="00A63D38"/>
    <w:rsid w:val="00A63F9C"/>
    <w:rsid w:val="00A64488"/>
    <w:rsid w:val="00A644D1"/>
    <w:rsid w:val="00A64551"/>
    <w:rsid w:val="00A654F6"/>
    <w:rsid w:val="00A65F96"/>
    <w:rsid w:val="00A6623F"/>
    <w:rsid w:val="00A6650B"/>
    <w:rsid w:val="00A66533"/>
    <w:rsid w:val="00A66541"/>
    <w:rsid w:val="00A67119"/>
    <w:rsid w:val="00A67310"/>
    <w:rsid w:val="00A67B06"/>
    <w:rsid w:val="00A67EBC"/>
    <w:rsid w:val="00A709B5"/>
    <w:rsid w:val="00A71A5E"/>
    <w:rsid w:val="00A72166"/>
    <w:rsid w:val="00A723EB"/>
    <w:rsid w:val="00A725ED"/>
    <w:rsid w:val="00A72B28"/>
    <w:rsid w:val="00A72F4C"/>
    <w:rsid w:val="00A73640"/>
    <w:rsid w:val="00A73BD2"/>
    <w:rsid w:val="00A73CD3"/>
    <w:rsid w:val="00A73DBC"/>
    <w:rsid w:val="00A73EA4"/>
    <w:rsid w:val="00A74030"/>
    <w:rsid w:val="00A7474E"/>
    <w:rsid w:val="00A748DE"/>
    <w:rsid w:val="00A749B2"/>
    <w:rsid w:val="00A74C49"/>
    <w:rsid w:val="00A751D4"/>
    <w:rsid w:val="00A75608"/>
    <w:rsid w:val="00A760BC"/>
    <w:rsid w:val="00A7777A"/>
    <w:rsid w:val="00A779CB"/>
    <w:rsid w:val="00A804A4"/>
    <w:rsid w:val="00A807DE"/>
    <w:rsid w:val="00A80F18"/>
    <w:rsid w:val="00A82050"/>
    <w:rsid w:val="00A824D5"/>
    <w:rsid w:val="00A82F68"/>
    <w:rsid w:val="00A83366"/>
    <w:rsid w:val="00A833BA"/>
    <w:rsid w:val="00A835B5"/>
    <w:rsid w:val="00A839F7"/>
    <w:rsid w:val="00A8425F"/>
    <w:rsid w:val="00A84864"/>
    <w:rsid w:val="00A85A60"/>
    <w:rsid w:val="00A85B6A"/>
    <w:rsid w:val="00A85E63"/>
    <w:rsid w:val="00A860AD"/>
    <w:rsid w:val="00A86B64"/>
    <w:rsid w:val="00A87673"/>
    <w:rsid w:val="00A87A5D"/>
    <w:rsid w:val="00A905ED"/>
    <w:rsid w:val="00A90688"/>
    <w:rsid w:val="00A90916"/>
    <w:rsid w:val="00A913D1"/>
    <w:rsid w:val="00A914E0"/>
    <w:rsid w:val="00A91816"/>
    <w:rsid w:val="00A91A97"/>
    <w:rsid w:val="00A9216F"/>
    <w:rsid w:val="00A92311"/>
    <w:rsid w:val="00A923EA"/>
    <w:rsid w:val="00A928BA"/>
    <w:rsid w:val="00A932C6"/>
    <w:rsid w:val="00A93348"/>
    <w:rsid w:val="00A93A60"/>
    <w:rsid w:val="00A93BD9"/>
    <w:rsid w:val="00A942AE"/>
    <w:rsid w:val="00A94327"/>
    <w:rsid w:val="00A9499E"/>
    <w:rsid w:val="00A94DD3"/>
    <w:rsid w:val="00A95F6C"/>
    <w:rsid w:val="00A9627A"/>
    <w:rsid w:val="00A966D2"/>
    <w:rsid w:val="00A96815"/>
    <w:rsid w:val="00A97325"/>
    <w:rsid w:val="00A97487"/>
    <w:rsid w:val="00A97D3B"/>
    <w:rsid w:val="00AA02D5"/>
    <w:rsid w:val="00AA04C9"/>
    <w:rsid w:val="00AA08C0"/>
    <w:rsid w:val="00AA0B50"/>
    <w:rsid w:val="00AA14DA"/>
    <w:rsid w:val="00AA1754"/>
    <w:rsid w:val="00AA1C6A"/>
    <w:rsid w:val="00AA26ED"/>
    <w:rsid w:val="00AA28B5"/>
    <w:rsid w:val="00AA2A3D"/>
    <w:rsid w:val="00AA31A6"/>
    <w:rsid w:val="00AA331C"/>
    <w:rsid w:val="00AA3D98"/>
    <w:rsid w:val="00AA43BF"/>
    <w:rsid w:val="00AA4EB5"/>
    <w:rsid w:val="00AA55F2"/>
    <w:rsid w:val="00AA5B6D"/>
    <w:rsid w:val="00AA5EAB"/>
    <w:rsid w:val="00AA740E"/>
    <w:rsid w:val="00AA772A"/>
    <w:rsid w:val="00AA7750"/>
    <w:rsid w:val="00AA7844"/>
    <w:rsid w:val="00AA7CF8"/>
    <w:rsid w:val="00AB0A99"/>
    <w:rsid w:val="00AB0FE3"/>
    <w:rsid w:val="00AB11C5"/>
    <w:rsid w:val="00AB1B3A"/>
    <w:rsid w:val="00AB2705"/>
    <w:rsid w:val="00AB3184"/>
    <w:rsid w:val="00AB35A3"/>
    <w:rsid w:val="00AB3E0D"/>
    <w:rsid w:val="00AB401A"/>
    <w:rsid w:val="00AB42FB"/>
    <w:rsid w:val="00AB4B74"/>
    <w:rsid w:val="00AB4C65"/>
    <w:rsid w:val="00AB53E0"/>
    <w:rsid w:val="00AB55A9"/>
    <w:rsid w:val="00AB5CD4"/>
    <w:rsid w:val="00AB5D62"/>
    <w:rsid w:val="00AB6F50"/>
    <w:rsid w:val="00AB7002"/>
    <w:rsid w:val="00AB7517"/>
    <w:rsid w:val="00AB7A65"/>
    <w:rsid w:val="00AC07BE"/>
    <w:rsid w:val="00AC117E"/>
    <w:rsid w:val="00AC11F1"/>
    <w:rsid w:val="00AC133C"/>
    <w:rsid w:val="00AC1379"/>
    <w:rsid w:val="00AC1AE9"/>
    <w:rsid w:val="00AC1DF7"/>
    <w:rsid w:val="00AC2F2A"/>
    <w:rsid w:val="00AC301C"/>
    <w:rsid w:val="00AC351B"/>
    <w:rsid w:val="00AC38B1"/>
    <w:rsid w:val="00AC44EF"/>
    <w:rsid w:val="00AC455E"/>
    <w:rsid w:val="00AC48AD"/>
    <w:rsid w:val="00AC4AE8"/>
    <w:rsid w:val="00AC4BD0"/>
    <w:rsid w:val="00AC4C46"/>
    <w:rsid w:val="00AC4DD2"/>
    <w:rsid w:val="00AC5754"/>
    <w:rsid w:val="00AC57A7"/>
    <w:rsid w:val="00AC5A73"/>
    <w:rsid w:val="00AC5FF6"/>
    <w:rsid w:val="00AC61FF"/>
    <w:rsid w:val="00AC6739"/>
    <w:rsid w:val="00AC7FAF"/>
    <w:rsid w:val="00AD0667"/>
    <w:rsid w:val="00AD099F"/>
    <w:rsid w:val="00AD0A05"/>
    <w:rsid w:val="00AD0BFC"/>
    <w:rsid w:val="00AD0C87"/>
    <w:rsid w:val="00AD0DEB"/>
    <w:rsid w:val="00AD1712"/>
    <w:rsid w:val="00AD1A82"/>
    <w:rsid w:val="00AD2570"/>
    <w:rsid w:val="00AD2A35"/>
    <w:rsid w:val="00AD2EBA"/>
    <w:rsid w:val="00AD37A5"/>
    <w:rsid w:val="00AD3A0D"/>
    <w:rsid w:val="00AD3B1E"/>
    <w:rsid w:val="00AD4025"/>
    <w:rsid w:val="00AD4C29"/>
    <w:rsid w:val="00AD501D"/>
    <w:rsid w:val="00AD5314"/>
    <w:rsid w:val="00AD54A6"/>
    <w:rsid w:val="00AD54D1"/>
    <w:rsid w:val="00AD65E6"/>
    <w:rsid w:val="00AD75A9"/>
    <w:rsid w:val="00AD78BE"/>
    <w:rsid w:val="00AD7C91"/>
    <w:rsid w:val="00AD7F17"/>
    <w:rsid w:val="00AE02A0"/>
    <w:rsid w:val="00AE038E"/>
    <w:rsid w:val="00AE0CEE"/>
    <w:rsid w:val="00AE0CF3"/>
    <w:rsid w:val="00AE150A"/>
    <w:rsid w:val="00AE1A36"/>
    <w:rsid w:val="00AE2334"/>
    <w:rsid w:val="00AE2423"/>
    <w:rsid w:val="00AE24BB"/>
    <w:rsid w:val="00AE2645"/>
    <w:rsid w:val="00AE2804"/>
    <w:rsid w:val="00AE2B9A"/>
    <w:rsid w:val="00AE2DC5"/>
    <w:rsid w:val="00AE2E1C"/>
    <w:rsid w:val="00AE34AC"/>
    <w:rsid w:val="00AE3BE2"/>
    <w:rsid w:val="00AE3FCF"/>
    <w:rsid w:val="00AE51E4"/>
    <w:rsid w:val="00AE582D"/>
    <w:rsid w:val="00AE5A6A"/>
    <w:rsid w:val="00AE5D1C"/>
    <w:rsid w:val="00AE5F09"/>
    <w:rsid w:val="00AE704A"/>
    <w:rsid w:val="00AE7B38"/>
    <w:rsid w:val="00AF03F9"/>
    <w:rsid w:val="00AF04BB"/>
    <w:rsid w:val="00AF0B89"/>
    <w:rsid w:val="00AF0C6D"/>
    <w:rsid w:val="00AF0D07"/>
    <w:rsid w:val="00AF1088"/>
    <w:rsid w:val="00AF1AD5"/>
    <w:rsid w:val="00AF21F1"/>
    <w:rsid w:val="00AF2920"/>
    <w:rsid w:val="00AF294E"/>
    <w:rsid w:val="00AF37E5"/>
    <w:rsid w:val="00AF38B5"/>
    <w:rsid w:val="00AF3A9A"/>
    <w:rsid w:val="00AF3E07"/>
    <w:rsid w:val="00AF4D7C"/>
    <w:rsid w:val="00AF5C7B"/>
    <w:rsid w:val="00AF6182"/>
    <w:rsid w:val="00AF64A9"/>
    <w:rsid w:val="00AF6D73"/>
    <w:rsid w:val="00AF6DD9"/>
    <w:rsid w:val="00AF711E"/>
    <w:rsid w:val="00AF751E"/>
    <w:rsid w:val="00AF7AD0"/>
    <w:rsid w:val="00B000C4"/>
    <w:rsid w:val="00B002EC"/>
    <w:rsid w:val="00B0199E"/>
    <w:rsid w:val="00B02159"/>
    <w:rsid w:val="00B031B5"/>
    <w:rsid w:val="00B03257"/>
    <w:rsid w:val="00B0376F"/>
    <w:rsid w:val="00B03D76"/>
    <w:rsid w:val="00B04243"/>
    <w:rsid w:val="00B0495F"/>
    <w:rsid w:val="00B04F68"/>
    <w:rsid w:val="00B05145"/>
    <w:rsid w:val="00B06343"/>
    <w:rsid w:val="00B0654E"/>
    <w:rsid w:val="00B06AA0"/>
    <w:rsid w:val="00B06E56"/>
    <w:rsid w:val="00B06F2D"/>
    <w:rsid w:val="00B0753D"/>
    <w:rsid w:val="00B07EF5"/>
    <w:rsid w:val="00B07FED"/>
    <w:rsid w:val="00B10165"/>
    <w:rsid w:val="00B101D2"/>
    <w:rsid w:val="00B101FE"/>
    <w:rsid w:val="00B10BBD"/>
    <w:rsid w:val="00B10F0B"/>
    <w:rsid w:val="00B11378"/>
    <w:rsid w:val="00B11885"/>
    <w:rsid w:val="00B12AEB"/>
    <w:rsid w:val="00B12DC2"/>
    <w:rsid w:val="00B131BC"/>
    <w:rsid w:val="00B139B8"/>
    <w:rsid w:val="00B13E17"/>
    <w:rsid w:val="00B13F00"/>
    <w:rsid w:val="00B14152"/>
    <w:rsid w:val="00B14598"/>
    <w:rsid w:val="00B14D00"/>
    <w:rsid w:val="00B14F30"/>
    <w:rsid w:val="00B160A8"/>
    <w:rsid w:val="00B174FD"/>
    <w:rsid w:val="00B17E34"/>
    <w:rsid w:val="00B20040"/>
    <w:rsid w:val="00B204D4"/>
    <w:rsid w:val="00B218A6"/>
    <w:rsid w:val="00B22629"/>
    <w:rsid w:val="00B22674"/>
    <w:rsid w:val="00B23604"/>
    <w:rsid w:val="00B237CD"/>
    <w:rsid w:val="00B239FB"/>
    <w:rsid w:val="00B23A16"/>
    <w:rsid w:val="00B24552"/>
    <w:rsid w:val="00B24D0B"/>
    <w:rsid w:val="00B256DE"/>
    <w:rsid w:val="00B2645D"/>
    <w:rsid w:val="00B269F5"/>
    <w:rsid w:val="00B26B1A"/>
    <w:rsid w:val="00B2708C"/>
    <w:rsid w:val="00B27444"/>
    <w:rsid w:val="00B27530"/>
    <w:rsid w:val="00B27C85"/>
    <w:rsid w:val="00B306AA"/>
    <w:rsid w:val="00B30C83"/>
    <w:rsid w:val="00B30F1D"/>
    <w:rsid w:val="00B30FD5"/>
    <w:rsid w:val="00B31240"/>
    <w:rsid w:val="00B319AC"/>
    <w:rsid w:val="00B31DDD"/>
    <w:rsid w:val="00B31F9F"/>
    <w:rsid w:val="00B326E5"/>
    <w:rsid w:val="00B327DD"/>
    <w:rsid w:val="00B32963"/>
    <w:rsid w:val="00B33456"/>
    <w:rsid w:val="00B33E3F"/>
    <w:rsid w:val="00B342BD"/>
    <w:rsid w:val="00B34A0C"/>
    <w:rsid w:val="00B34C3D"/>
    <w:rsid w:val="00B34F48"/>
    <w:rsid w:val="00B35143"/>
    <w:rsid w:val="00B35235"/>
    <w:rsid w:val="00B35835"/>
    <w:rsid w:val="00B35B1F"/>
    <w:rsid w:val="00B3666B"/>
    <w:rsid w:val="00B37C9E"/>
    <w:rsid w:val="00B40856"/>
    <w:rsid w:val="00B40AA9"/>
    <w:rsid w:val="00B40FBC"/>
    <w:rsid w:val="00B41B04"/>
    <w:rsid w:val="00B428BD"/>
    <w:rsid w:val="00B44917"/>
    <w:rsid w:val="00B463CB"/>
    <w:rsid w:val="00B465B2"/>
    <w:rsid w:val="00B46707"/>
    <w:rsid w:val="00B474E0"/>
    <w:rsid w:val="00B50D1B"/>
    <w:rsid w:val="00B51778"/>
    <w:rsid w:val="00B51FBF"/>
    <w:rsid w:val="00B523D4"/>
    <w:rsid w:val="00B52D47"/>
    <w:rsid w:val="00B5305E"/>
    <w:rsid w:val="00B53BE1"/>
    <w:rsid w:val="00B54400"/>
    <w:rsid w:val="00B54408"/>
    <w:rsid w:val="00B5440A"/>
    <w:rsid w:val="00B545FF"/>
    <w:rsid w:val="00B548EA"/>
    <w:rsid w:val="00B54C70"/>
    <w:rsid w:val="00B550B7"/>
    <w:rsid w:val="00B5512A"/>
    <w:rsid w:val="00B55DA2"/>
    <w:rsid w:val="00B55F5B"/>
    <w:rsid w:val="00B56BEF"/>
    <w:rsid w:val="00B56D8A"/>
    <w:rsid w:val="00B56E88"/>
    <w:rsid w:val="00B57AFE"/>
    <w:rsid w:val="00B57B05"/>
    <w:rsid w:val="00B60555"/>
    <w:rsid w:val="00B60917"/>
    <w:rsid w:val="00B61745"/>
    <w:rsid w:val="00B6184E"/>
    <w:rsid w:val="00B61972"/>
    <w:rsid w:val="00B61A0E"/>
    <w:rsid w:val="00B61C57"/>
    <w:rsid w:val="00B61D41"/>
    <w:rsid w:val="00B620A7"/>
    <w:rsid w:val="00B62EB0"/>
    <w:rsid w:val="00B636E3"/>
    <w:rsid w:val="00B64D48"/>
    <w:rsid w:val="00B651DA"/>
    <w:rsid w:val="00B6671E"/>
    <w:rsid w:val="00B6705D"/>
    <w:rsid w:val="00B6733C"/>
    <w:rsid w:val="00B67E22"/>
    <w:rsid w:val="00B67E25"/>
    <w:rsid w:val="00B7050A"/>
    <w:rsid w:val="00B70950"/>
    <w:rsid w:val="00B71188"/>
    <w:rsid w:val="00B730E2"/>
    <w:rsid w:val="00B731B5"/>
    <w:rsid w:val="00B738FC"/>
    <w:rsid w:val="00B742AB"/>
    <w:rsid w:val="00B752CB"/>
    <w:rsid w:val="00B76390"/>
    <w:rsid w:val="00B76D3A"/>
    <w:rsid w:val="00B76FD0"/>
    <w:rsid w:val="00B7752C"/>
    <w:rsid w:val="00B77929"/>
    <w:rsid w:val="00B80BF6"/>
    <w:rsid w:val="00B80DCA"/>
    <w:rsid w:val="00B80F37"/>
    <w:rsid w:val="00B8158E"/>
    <w:rsid w:val="00B826D7"/>
    <w:rsid w:val="00B82E43"/>
    <w:rsid w:val="00B8303C"/>
    <w:rsid w:val="00B83289"/>
    <w:rsid w:val="00B84546"/>
    <w:rsid w:val="00B84CC4"/>
    <w:rsid w:val="00B852AC"/>
    <w:rsid w:val="00B85932"/>
    <w:rsid w:val="00B85C87"/>
    <w:rsid w:val="00B85C8E"/>
    <w:rsid w:val="00B85D18"/>
    <w:rsid w:val="00B86015"/>
    <w:rsid w:val="00B86201"/>
    <w:rsid w:val="00B8620F"/>
    <w:rsid w:val="00B86B65"/>
    <w:rsid w:val="00B86BD0"/>
    <w:rsid w:val="00B8758D"/>
    <w:rsid w:val="00B87C62"/>
    <w:rsid w:val="00B9061F"/>
    <w:rsid w:val="00B912D9"/>
    <w:rsid w:val="00B9186F"/>
    <w:rsid w:val="00B91961"/>
    <w:rsid w:val="00B91BF5"/>
    <w:rsid w:val="00B91E50"/>
    <w:rsid w:val="00B92C21"/>
    <w:rsid w:val="00B92DDA"/>
    <w:rsid w:val="00B93937"/>
    <w:rsid w:val="00B93AD5"/>
    <w:rsid w:val="00B93DFF"/>
    <w:rsid w:val="00B94AB0"/>
    <w:rsid w:val="00B94C44"/>
    <w:rsid w:val="00B953FE"/>
    <w:rsid w:val="00B95909"/>
    <w:rsid w:val="00B9611A"/>
    <w:rsid w:val="00B96196"/>
    <w:rsid w:val="00B9646B"/>
    <w:rsid w:val="00B964E9"/>
    <w:rsid w:val="00B979C4"/>
    <w:rsid w:val="00B97AC2"/>
    <w:rsid w:val="00BA00AA"/>
    <w:rsid w:val="00BA046A"/>
    <w:rsid w:val="00BA0B88"/>
    <w:rsid w:val="00BA122F"/>
    <w:rsid w:val="00BA14C3"/>
    <w:rsid w:val="00BA1635"/>
    <w:rsid w:val="00BA190A"/>
    <w:rsid w:val="00BA1DD1"/>
    <w:rsid w:val="00BA239C"/>
    <w:rsid w:val="00BA2DBD"/>
    <w:rsid w:val="00BA2DDF"/>
    <w:rsid w:val="00BA411C"/>
    <w:rsid w:val="00BA4166"/>
    <w:rsid w:val="00BA4287"/>
    <w:rsid w:val="00BA4CD5"/>
    <w:rsid w:val="00BA4FF1"/>
    <w:rsid w:val="00BA5475"/>
    <w:rsid w:val="00BA65CA"/>
    <w:rsid w:val="00BA68DE"/>
    <w:rsid w:val="00BA7013"/>
    <w:rsid w:val="00BA764A"/>
    <w:rsid w:val="00BA7E8B"/>
    <w:rsid w:val="00BB0356"/>
    <w:rsid w:val="00BB06F5"/>
    <w:rsid w:val="00BB08E6"/>
    <w:rsid w:val="00BB098F"/>
    <w:rsid w:val="00BB10F5"/>
    <w:rsid w:val="00BB11B1"/>
    <w:rsid w:val="00BB23BC"/>
    <w:rsid w:val="00BB2703"/>
    <w:rsid w:val="00BB2C13"/>
    <w:rsid w:val="00BB3758"/>
    <w:rsid w:val="00BB3ADA"/>
    <w:rsid w:val="00BB3E8E"/>
    <w:rsid w:val="00BB4D7D"/>
    <w:rsid w:val="00BB4F81"/>
    <w:rsid w:val="00BB53A3"/>
    <w:rsid w:val="00BB5731"/>
    <w:rsid w:val="00BB5B10"/>
    <w:rsid w:val="00BB5F0C"/>
    <w:rsid w:val="00BB6478"/>
    <w:rsid w:val="00BB6CE7"/>
    <w:rsid w:val="00BB6D8C"/>
    <w:rsid w:val="00BB6EBA"/>
    <w:rsid w:val="00BB6F10"/>
    <w:rsid w:val="00BB73C5"/>
    <w:rsid w:val="00BB77D3"/>
    <w:rsid w:val="00BC1084"/>
    <w:rsid w:val="00BC1294"/>
    <w:rsid w:val="00BC2275"/>
    <w:rsid w:val="00BC315A"/>
    <w:rsid w:val="00BC33BD"/>
    <w:rsid w:val="00BC3676"/>
    <w:rsid w:val="00BC390C"/>
    <w:rsid w:val="00BC39A8"/>
    <w:rsid w:val="00BC55AD"/>
    <w:rsid w:val="00BC56AB"/>
    <w:rsid w:val="00BC6D7C"/>
    <w:rsid w:val="00BC6FAB"/>
    <w:rsid w:val="00BD02A3"/>
    <w:rsid w:val="00BD08F3"/>
    <w:rsid w:val="00BD0A05"/>
    <w:rsid w:val="00BD0ED8"/>
    <w:rsid w:val="00BD14FF"/>
    <w:rsid w:val="00BD1B8E"/>
    <w:rsid w:val="00BD278E"/>
    <w:rsid w:val="00BD27EB"/>
    <w:rsid w:val="00BD3ADF"/>
    <w:rsid w:val="00BD453E"/>
    <w:rsid w:val="00BD4647"/>
    <w:rsid w:val="00BD5153"/>
    <w:rsid w:val="00BD539F"/>
    <w:rsid w:val="00BD58B0"/>
    <w:rsid w:val="00BD5E21"/>
    <w:rsid w:val="00BD74D6"/>
    <w:rsid w:val="00BD75A1"/>
    <w:rsid w:val="00BD77BE"/>
    <w:rsid w:val="00BE1118"/>
    <w:rsid w:val="00BE243B"/>
    <w:rsid w:val="00BE2636"/>
    <w:rsid w:val="00BE338C"/>
    <w:rsid w:val="00BE3C59"/>
    <w:rsid w:val="00BE3F7C"/>
    <w:rsid w:val="00BE42CE"/>
    <w:rsid w:val="00BE487F"/>
    <w:rsid w:val="00BE4E8B"/>
    <w:rsid w:val="00BE5310"/>
    <w:rsid w:val="00BE5462"/>
    <w:rsid w:val="00BE559F"/>
    <w:rsid w:val="00BE55C1"/>
    <w:rsid w:val="00BE706E"/>
    <w:rsid w:val="00BE7645"/>
    <w:rsid w:val="00BE7AA3"/>
    <w:rsid w:val="00BE7EBD"/>
    <w:rsid w:val="00BE7FC9"/>
    <w:rsid w:val="00BF00E9"/>
    <w:rsid w:val="00BF01D7"/>
    <w:rsid w:val="00BF08A7"/>
    <w:rsid w:val="00BF0E6D"/>
    <w:rsid w:val="00BF1432"/>
    <w:rsid w:val="00BF1498"/>
    <w:rsid w:val="00BF18E9"/>
    <w:rsid w:val="00BF2216"/>
    <w:rsid w:val="00BF274A"/>
    <w:rsid w:val="00BF3581"/>
    <w:rsid w:val="00BF3F48"/>
    <w:rsid w:val="00BF3F72"/>
    <w:rsid w:val="00BF46F5"/>
    <w:rsid w:val="00BF47AE"/>
    <w:rsid w:val="00BF4AC5"/>
    <w:rsid w:val="00BF4D2D"/>
    <w:rsid w:val="00BF4E85"/>
    <w:rsid w:val="00BF517E"/>
    <w:rsid w:val="00BF51DF"/>
    <w:rsid w:val="00BF66DA"/>
    <w:rsid w:val="00BF695B"/>
    <w:rsid w:val="00BF709A"/>
    <w:rsid w:val="00BF7875"/>
    <w:rsid w:val="00BF78E3"/>
    <w:rsid w:val="00BF7F2B"/>
    <w:rsid w:val="00C007B9"/>
    <w:rsid w:val="00C01207"/>
    <w:rsid w:val="00C018D0"/>
    <w:rsid w:val="00C01E4A"/>
    <w:rsid w:val="00C02020"/>
    <w:rsid w:val="00C023DB"/>
    <w:rsid w:val="00C02AC2"/>
    <w:rsid w:val="00C0321C"/>
    <w:rsid w:val="00C03ABD"/>
    <w:rsid w:val="00C03ACD"/>
    <w:rsid w:val="00C04295"/>
    <w:rsid w:val="00C0532C"/>
    <w:rsid w:val="00C060AA"/>
    <w:rsid w:val="00C060D0"/>
    <w:rsid w:val="00C066DF"/>
    <w:rsid w:val="00C06ABF"/>
    <w:rsid w:val="00C06C92"/>
    <w:rsid w:val="00C07A32"/>
    <w:rsid w:val="00C07EA8"/>
    <w:rsid w:val="00C10693"/>
    <w:rsid w:val="00C10D4E"/>
    <w:rsid w:val="00C10D68"/>
    <w:rsid w:val="00C126D3"/>
    <w:rsid w:val="00C12753"/>
    <w:rsid w:val="00C12782"/>
    <w:rsid w:val="00C1367B"/>
    <w:rsid w:val="00C136E4"/>
    <w:rsid w:val="00C13B28"/>
    <w:rsid w:val="00C13C83"/>
    <w:rsid w:val="00C13D98"/>
    <w:rsid w:val="00C141F7"/>
    <w:rsid w:val="00C142AC"/>
    <w:rsid w:val="00C1460D"/>
    <w:rsid w:val="00C14DAC"/>
    <w:rsid w:val="00C14EBD"/>
    <w:rsid w:val="00C15195"/>
    <w:rsid w:val="00C15A3A"/>
    <w:rsid w:val="00C15C4D"/>
    <w:rsid w:val="00C16F18"/>
    <w:rsid w:val="00C17276"/>
    <w:rsid w:val="00C1728C"/>
    <w:rsid w:val="00C17425"/>
    <w:rsid w:val="00C20068"/>
    <w:rsid w:val="00C20581"/>
    <w:rsid w:val="00C205B3"/>
    <w:rsid w:val="00C20C0E"/>
    <w:rsid w:val="00C20CA5"/>
    <w:rsid w:val="00C20D13"/>
    <w:rsid w:val="00C210D8"/>
    <w:rsid w:val="00C2171E"/>
    <w:rsid w:val="00C21854"/>
    <w:rsid w:val="00C2190A"/>
    <w:rsid w:val="00C2198B"/>
    <w:rsid w:val="00C21B53"/>
    <w:rsid w:val="00C21D0E"/>
    <w:rsid w:val="00C2291B"/>
    <w:rsid w:val="00C22AB9"/>
    <w:rsid w:val="00C23215"/>
    <w:rsid w:val="00C23307"/>
    <w:rsid w:val="00C23E1E"/>
    <w:rsid w:val="00C24759"/>
    <w:rsid w:val="00C24E5F"/>
    <w:rsid w:val="00C24EB8"/>
    <w:rsid w:val="00C26525"/>
    <w:rsid w:val="00C26B79"/>
    <w:rsid w:val="00C27E30"/>
    <w:rsid w:val="00C308EE"/>
    <w:rsid w:val="00C30905"/>
    <w:rsid w:val="00C3148C"/>
    <w:rsid w:val="00C315CE"/>
    <w:rsid w:val="00C31DBB"/>
    <w:rsid w:val="00C32258"/>
    <w:rsid w:val="00C32436"/>
    <w:rsid w:val="00C3345B"/>
    <w:rsid w:val="00C33585"/>
    <w:rsid w:val="00C33F8A"/>
    <w:rsid w:val="00C34126"/>
    <w:rsid w:val="00C341D4"/>
    <w:rsid w:val="00C348AA"/>
    <w:rsid w:val="00C34A26"/>
    <w:rsid w:val="00C34EBD"/>
    <w:rsid w:val="00C350C1"/>
    <w:rsid w:val="00C354CD"/>
    <w:rsid w:val="00C3563E"/>
    <w:rsid w:val="00C379E5"/>
    <w:rsid w:val="00C40048"/>
    <w:rsid w:val="00C408DE"/>
    <w:rsid w:val="00C42775"/>
    <w:rsid w:val="00C429C9"/>
    <w:rsid w:val="00C42C4F"/>
    <w:rsid w:val="00C42CD1"/>
    <w:rsid w:val="00C43F7B"/>
    <w:rsid w:val="00C44091"/>
    <w:rsid w:val="00C442DB"/>
    <w:rsid w:val="00C44553"/>
    <w:rsid w:val="00C45093"/>
    <w:rsid w:val="00C452C6"/>
    <w:rsid w:val="00C46554"/>
    <w:rsid w:val="00C46876"/>
    <w:rsid w:val="00C47DF5"/>
    <w:rsid w:val="00C5049C"/>
    <w:rsid w:val="00C507D6"/>
    <w:rsid w:val="00C50833"/>
    <w:rsid w:val="00C509C8"/>
    <w:rsid w:val="00C50B75"/>
    <w:rsid w:val="00C51417"/>
    <w:rsid w:val="00C51436"/>
    <w:rsid w:val="00C51B41"/>
    <w:rsid w:val="00C51CAE"/>
    <w:rsid w:val="00C52331"/>
    <w:rsid w:val="00C52411"/>
    <w:rsid w:val="00C5245F"/>
    <w:rsid w:val="00C535FE"/>
    <w:rsid w:val="00C53A15"/>
    <w:rsid w:val="00C5440C"/>
    <w:rsid w:val="00C54F58"/>
    <w:rsid w:val="00C55BAA"/>
    <w:rsid w:val="00C56238"/>
    <w:rsid w:val="00C56A78"/>
    <w:rsid w:val="00C56A84"/>
    <w:rsid w:val="00C56FC6"/>
    <w:rsid w:val="00C57170"/>
    <w:rsid w:val="00C60192"/>
    <w:rsid w:val="00C60523"/>
    <w:rsid w:val="00C606D1"/>
    <w:rsid w:val="00C608A1"/>
    <w:rsid w:val="00C609A3"/>
    <w:rsid w:val="00C60ED0"/>
    <w:rsid w:val="00C616C1"/>
    <w:rsid w:val="00C61788"/>
    <w:rsid w:val="00C6179A"/>
    <w:rsid w:val="00C61CC5"/>
    <w:rsid w:val="00C61FFE"/>
    <w:rsid w:val="00C62008"/>
    <w:rsid w:val="00C62E70"/>
    <w:rsid w:val="00C63657"/>
    <w:rsid w:val="00C63B23"/>
    <w:rsid w:val="00C63C7A"/>
    <w:rsid w:val="00C64268"/>
    <w:rsid w:val="00C64AFD"/>
    <w:rsid w:val="00C64B75"/>
    <w:rsid w:val="00C64DEF"/>
    <w:rsid w:val="00C6517A"/>
    <w:rsid w:val="00C6534F"/>
    <w:rsid w:val="00C6650E"/>
    <w:rsid w:val="00C668F0"/>
    <w:rsid w:val="00C673A9"/>
    <w:rsid w:val="00C67DF5"/>
    <w:rsid w:val="00C70ACA"/>
    <w:rsid w:val="00C715BC"/>
    <w:rsid w:val="00C71804"/>
    <w:rsid w:val="00C71EEC"/>
    <w:rsid w:val="00C72C11"/>
    <w:rsid w:val="00C73132"/>
    <w:rsid w:val="00C735D4"/>
    <w:rsid w:val="00C736AE"/>
    <w:rsid w:val="00C74193"/>
    <w:rsid w:val="00C7423D"/>
    <w:rsid w:val="00C74DB4"/>
    <w:rsid w:val="00C74F8D"/>
    <w:rsid w:val="00C75291"/>
    <w:rsid w:val="00C7555F"/>
    <w:rsid w:val="00C755C6"/>
    <w:rsid w:val="00C764C0"/>
    <w:rsid w:val="00C76C32"/>
    <w:rsid w:val="00C770D8"/>
    <w:rsid w:val="00C7719B"/>
    <w:rsid w:val="00C775F6"/>
    <w:rsid w:val="00C7796F"/>
    <w:rsid w:val="00C779B9"/>
    <w:rsid w:val="00C77F33"/>
    <w:rsid w:val="00C8106E"/>
    <w:rsid w:val="00C82313"/>
    <w:rsid w:val="00C824FF"/>
    <w:rsid w:val="00C830A5"/>
    <w:rsid w:val="00C83315"/>
    <w:rsid w:val="00C83986"/>
    <w:rsid w:val="00C84379"/>
    <w:rsid w:val="00C846B6"/>
    <w:rsid w:val="00C84987"/>
    <w:rsid w:val="00C84AF3"/>
    <w:rsid w:val="00C84BEA"/>
    <w:rsid w:val="00C84EDD"/>
    <w:rsid w:val="00C85BF6"/>
    <w:rsid w:val="00C85DCE"/>
    <w:rsid w:val="00C85FC2"/>
    <w:rsid w:val="00C86C4F"/>
    <w:rsid w:val="00C86F20"/>
    <w:rsid w:val="00C87018"/>
    <w:rsid w:val="00C8799B"/>
    <w:rsid w:val="00C87A1F"/>
    <w:rsid w:val="00C87B0F"/>
    <w:rsid w:val="00C9113E"/>
    <w:rsid w:val="00C919A7"/>
    <w:rsid w:val="00C919C0"/>
    <w:rsid w:val="00C921F1"/>
    <w:rsid w:val="00C928C0"/>
    <w:rsid w:val="00C92B2F"/>
    <w:rsid w:val="00C93D90"/>
    <w:rsid w:val="00C9492B"/>
    <w:rsid w:val="00C9579A"/>
    <w:rsid w:val="00C95B40"/>
    <w:rsid w:val="00C95CDC"/>
    <w:rsid w:val="00C961E3"/>
    <w:rsid w:val="00C967C7"/>
    <w:rsid w:val="00CA0561"/>
    <w:rsid w:val="00CA05DE"/>
    <w:rsid w:val="00CA068F"/>
    <w:rsid w:val="00CA0921"/>
    <w:rsid w:val="00CA1086"/>
    <w:rsid w:val="00CA10E3"/>
    <w:rsid w:val="00CA1C9A"/>
    <w:rsid w:val="00CA1F06"/>
    <w:rsid w:val="00CA24FA"/>
    <w:rsid w:val="00CA2BCD"/>
    <w:rsid w:val="00CA3139"/>
    <w:rsid w:val="00CA3B55"/>
    <w:rsid w:val="00CA3B85"/>
    <w:rsid w:val="00CA4035"/>
    <w:rsid w:val="00CA406F"/>
    <w:rsid w:val="00CA4297"/>
    <w:rsid w:val="00CA42AC"/>
    <w:rsid w:val="00CA4EBC"/>
    <w:rsid w:val="00CA50A9"/>
    <w:rsid w:val="00CA5621"/>
    <w:rsid w:val="00CA58F1"/>
    <w:rsid w:val="00CA5B4A"/>
    <w:rsid w:val="00CA6F52"/>
    <w:rsid w:val="00CA703E"/>
    <w:rsid w:val="00CA70DC"/>
    <w:rsid w:val="00CA762C"/>
    <w:rsid w:val="00CA763C"/>
    <w:rsid w:val="00CA766A"/>
    <w:rsid w:val="00CA770D"/>
    <w:rsid w:val="00CA7ECE"/>
    <w:rsid w:val="00CB0C90"/>
    <w:rsid w:val="00CB0D4F"/>
    <w:rsid w:val="00CB169F"/>
    <w:rsid w:val="00CB1CEF"/>
    <w:rsid w:val="00CB1F68"/>
    <w:rsid w:val="00CB2913"/>
    <w:rsid w:val="00CB2AE6"/>
    <w:rsid w:val="00CB37CF"/>
    <w:rsid w:val="00CB3800"/>
    <w:rsid w:val="00CB42FE"/>
    <w:rsid w:val="00CB4861"/>
    <w:rsid w:val="00CB4A41"/>
    <w:rsid w:val="00CB5AA0"/>
    <w:rsid w:val="00CB6504"/>
    <w:rsid w:val="00CB796E"/>
    <w:rsid w:val="00CB7DC5"/>
    <w:rsid w:val="00CC02C7"/>
    <w:rsid w:val="00CC0F9E"/>
    <w:rsid w:val="00CC0FFA"/>
    <w:rsid w:val="00CC1D8F"/>
    <w:rsid w:val="00CC23E9"/>
    <w:rsid w:val="00CC26F3"/>
    <w:rsid w:val="00CC28F5"/>
    <w:rsid w:val="00CC3229"/>
    <w:rsid w:val="00CC3830"/>
    <w:rsid w:val="00CC40D9"/>
    <w:rsid w:val="00CC4131"/>
    <w:rsid w:val="00CC4245"/>
    <w:rsid w:val="00CC440D"/>
    <w:rsid w:val="00CC4C77"/>
    <w:rsid w:val="00CC4D83"/>
    <w:rsid w:val="00CC4D9C"/>
    <w:rsid w:val="00CC555B"/>
    <w:rsid w:val="00CC6519"/>
    <w:rsid w:val="00CC6E67"/>
    <w:rsid w:val="00CC71ED"/>
    <w:rsid w:val="00CD01CA"/>
    <w:rsid w:val="00CD061E"/>
    <w:rsid w:val="00CD0645"/>
    <w:rsid w:val="00CD09F9"/>
    <w:rsid w:val="00CD0EA6"/>
    <w:rsid w:val="00CD1690"/>
    <w:rsid w:val="00CD1B76"/>
    <w:rsid w:val="00CD2171"/>
    <w:rsid w:val="00CD24DB"/>
    <w:rsid w:val="00CD2663"/>
    <w:rsid w:val="00CD26E0"/>
    <w:rsid w:val="00CD34BD"/>
    <w:rsid w:val="00CD3E4C"/>
    <w:rsid w:val="00CD41F6"/>
    <w:rsid w:val="00CD4C5E"/>
    <w:rsid w:val="00CD56EA"/>
    <w:rsid w:val="00CD5EC4"/>
    <w:rsid w:val="00CD694A"/>
    <w:rsid w:val="00CD75AD"/>
    <w:rsid w:val="00CD787D"/>
    <w:rsid w:val="00CE02F2"/>
    <w:rsid w:val="00CE03C7"/>
    <w:rsid w:val="00CE0598"/>
    <w:rsid w:val="00CE06F7"/>
    <w:rsid w:val="00CE0775"/>
    <w:rsid w:val="00CE0A9A"/>
    <w:rsid w:val="00CE1CEF"/>
    <w:rsid w:val="00CE25CF"/>
    <w:rsid w:val="00CE312A"/>
    <w:rsid w:val="00CE3956"/>
    <w:rsid w:val="00CE3EDE"/>
    <w:rsid w:val="00CE4424"/>
    <w:rsid w:val="00CE46BC"/>
    <w:rsid w:val="00CE4E85"/>
    <w:rsid w:val="00CE5AC1"/>
    <w:rsid w:val="00CE64E1"/>
    <w:rsid w:val="00CE6A3B"/>
    <w:rsid w:val="00CE6E73"/>
    <w:rsid w:val="00CE71F6"/>
    <w:rsid w:val="00CE7E92"/>
    <w:rsid w:val="00CE7F6B"/>
    <w:rsid w:val="00CF007A"/>
    <w:rsid w:val="00CF1D21"/>
    <w:rsid w:val="00CF2460"/>
    <w:rsid w:val="00CF275F"/>
    <w:rsid w:val="00CF2D33"/>
    <w:rsid w:val="00CF36CD"/>
    <w:rsid w:val="00CF3FD5"/>
    <w:rsid w:val="00CF4A7D"/>
    <w:rsid w:val="00CF4EB5"/>
    <w:rsid w:val="00CF4FA5"/>
    <w:rsid w:val="00CF6EC8"/>
    <w:rsid w:val="00D0021F"/>
    <w:rsid w:val="00D00483"/>
    <w:rsid w:val="00D00B24"/>
    <w:rsid w:val="00D010BC"/>
    <w:rsid w:val="00D024C4"/>
    <w:rsid w:val="00D02DFA"/>
    <w:rsid w:val="00D02FE9"/>
    <w:rsid w:val="00D03980"/>
    <w:rsid w:val="00D04404"/>
    <w:rsid w:val="00D0468E"/>
    <w:rsid w:val="00D046EC"/>
    <w:rsid w:val="00D046F4"/>
    <w:rsid w:val="00D056D7"/>
    <w:rsid w:val="00D06971"/>
    <w:rsid w:val="00D06A58"/>
    <w:rsid w:val="00D06BCA"/>
    <w:rsid w:val="00D079AA"/>
    <w:rsid w:val="00D07AB3"/>
    <w:rsid w:val="00D104E6"/>
    <w:rsid w:val="00D10733"/>
    <w:rsid w:val="00D10776"/>
    <w:rsid w:val="00D1077E"/>
    <w:rsid w:val="00D10BB4"/>
    <w:rsid w:val="00D10CF4"/>
    <w:rsid w:val="00D1158C"/>
    <w:rsid w:val="00D11648"/>
    <w:rsid w:val="00D12029"/>
    <w:rsid w:val="00D1233F"/>
    <w:rsid w:val="00D12429"/>
    <w:rsid w:val="00D12D08"/>
    <w:rsid w:val="00D13176"/>
    <w:rsid w:val="00D13296"/>
    <w:rsid w:val="00D134C0"/>
    <w:rsid w:val="00D13583"/>
    <w:rsid w:val="00D13B39"/>
    <w:rsid w:val="00D144F6"/>
    <w:rsid w:val="00D14C83"/>
    <w:rsid w:val="00D14F3F"/>
    <w:rsid w:val="00D15174"/>
    <w:rsid w:val="00D153CF"/>
    <w:rsid w:val="00D154B5"/>
    <w:rsid w:val="00D159BF"/>
    <w:rsid w:val="00D1623C"/>
    <w:rsid w:val="00D16908"/>
    <w:rsid w:val="00D16A2F"/>
    <w:rsid w:val="00D17027"/>
    <w:rsid w:val="00D178AF"/>
    <w:rsid w:val="00D204F1"/>
    <w:rsid w:val="00D20B9B"/>
    <w:rsid w:val="00D212AD"/>
    <w:rsid w:val="00D212E3"/>
    <w:rsid w:val="00D21819"/>
    <w:rsid w:val="00D22B6A"/>
    <w:rsid w:val="00D22DAF"/>
    <w:rsid w:val="00D22DE3"/>
    <w:rsid w:val="00D23889"/>
    <w:rsid w:val="00D23C88"/>
    <w:rsid w:val="00D23DE9"/>
    <w:rsid w:val="00D2419A"/>
    <w:rsid w:val="00D241B9"/>
    <w:rsid w:val="00D242C7"/>
    <w:rsid w:val="00D248F0"/>
    <w:rsid w:val="00D24D42"/>
    <w:rsid w:val="00D2516A"/>
    <w:rsid w:val="00D2544D"/>
    <w:rsid w:val="00D25534"/>
    <w:rsid w:val="00D25999"/>
    <w:rsid w:val="00D25CCF"/>
    <w:rsid w:val="00D25D46"/>
    <w:rsid w:val="00D261DA"/>
    <w:rsid w:val="00D26911"/>
    <w:rsid w:val="00D26C3A"/>
    <w:rsid w:val="00D26CE5"/>
    <w:rsid w:val="00D26D83"/>
    <w:rsid w:val="00D27019"/>
    <w:rsid w:val="00D270E8"/>
    <w:rsid w:val="00D27175"/>
    <w:rsid w:val="00D2718A"/>
    <w:rsid w:val="00D27852"/>
    <w:rsid w:val="00D3022F"/>
    <w:rsid w:val="00D3033E"/>
    <w:rsid w:val="00D306CC"/>
    <w:rsid w:val="00D30BCF"/>
    <w:rsid w:val="00D312EC"/>
    <w:rsid w:val="00D317BE"/>
    <w:rsid w:val="00D317E2"/>
    <w:rsid w:val="00D31E60"/>
    <w:rsid w:val="00D32426"/>
    <w:rsid w:val="00D33299"/>
    <w:rsid w:val="00D33C65"/>
    <w:rsid w:val="00D34118"/>
    <w:rsid w:val="00D343CD"/>
    <w:rsid w:val="00D34431"/>
    <w:rsid w:val="00D34773"/>
    <w:rsid w:val="00D3513B"/>
    <w:rsid w:val="00D3657F"/>
    <w:rsid w:val="00D36AF2"/>
    <w:rsid w:val="00D37717"/>
    <w:rsid w:val="00D37DFF"/>
    <w:rsid w:val="00D4185F"/>
    <w:rsid w:val="00D43070"/>
    <w:rsid w:val="00D432A0"/>
    <w:rsid w:val="00D433C4"/>
    <w:rsid w:val="00D440DD"/>
    <w:rsid w:val="00D44176"/>
    <w:rsid w:val="00D44930"/>
    <w:rsid w:val="00D459DF"/>
    <w:rsid w:val="00D465D1"/>
    <w:rsid w:val="00D46759"/>
    <w:rsid w:val="00D46921"/>
    <w:rsid w:val="00D4696A"/>
    <w:rsid w:val="00D4699E"/>
    <w:rsid w:val="00D46CAA"/>
    <w:rsid w:val="00D4732C"/>
    <w:rsid w:val="00D47AF9"/>
    <w:rsid w:val="00D47C80"/>
    <w:rsid w:val="00D501C6"/>
    <w:rsid w:val="00D5027E"/>
    <w:rsid w:val="00D50AFA"/>
    <w:rsid w:val="00D50B9C"/>
    <w:rsid w:val="00D51189"/>
    <w:rsid w:val="00D514A5"/>
    <w:rsid w:val="00D51615"/>
    <w:rsid w:val="00D51F75"/>
    <w:rsid w:val="00D5231A"/>
    <w:rsid w:val="00D526C2"/>
    <w:rsid w:val="00D52A5A"/>
    <w:rsid w:val="00D52E22"/>
    <w:rsid w:val="00D52E72"/>
    <w:rsid w:val="00D534ED"/>
    <w:rsid w:val="00D53514"/>
    <w:rsid w:val="00D53659"/>
    <w:rsid w:val="00D53C74"/>
    <w:rsid w:val="00D54557"/>
    <w:rsid w:val="00D5481B"/>
    <w:rsid w:val="00D5491B"/>
    <w:rsid w:val="00D56143"/>
    <w:rsid w:val="00D57A9D"/>
    <w:rsid w:val="00D57C3B"/>
    <w:rsid w:val="00D60590"/>
    <w:rsid w:val="00D60890"/>
    <w:rsid w:val="00D60B2A"/>
    <w:rsid w:val="00D61210"/>
    <w:rsid w:val="00D61706"/>
    <w:rsid w:val="00D6220F"/>
    <w:rsid w:val="00D6238B"/>
    <w:rsid w:val="00D624A8"/>
    <w:rsid w:val="00D63424"/>
    <w:rsid w:val="00D63D6D"/>
    <w:rsid w:val="00D646F7"/>
    <w:rsid w:val="00D64741"/>
    <w:rsid w:val="00D64766"/>
    <w:rsid w:val="00D64B12"/>
    <w:rsid w:val="00D64BDA"/>
    <w:rsid w:val="00D64C51"/>
    <w:rsid w:val="00D654C7"/>
    <w:rsid w:val="00D662C3"/>
    <w:rsid w:val="00D6692B"/>
    <w:rsid w:val="00D66B61"/>
    <w:rsid w:val="00D67E8E"/>
    <w:rsid w:val="00D70A71"/>
    <w:rsid w:val="00D70B76"/>
    <w:rsid w:val="00D70DFE"/>
    <w:rsid w:val="00D71265"/>
    <w:rsid w:val="00D72368"/>
    <w:rsid w:val="00D73934"/>
    <w:rsid w:val="00D7439E"/>
    <w:rsid w:val="00D74480"/>
    <w:rsid w:val="00D745FE"/>
    <w:rsid w:val="00D74D79"/>
    <w:rsid w:val="00D752C1"/>
    <w:rsid w:val="00D75388"/>
    <w:rsid w:val="00D75F76"/>
    <w:rsid w:val="00D76684"/>
    <w:rsid w:val="00D77099"/>
    <w:rsid w:val="00D77B7B"/>
    <w:rsid w:val="00D8059B"/>
    <w:rsid w:val="00D80835"/>
    <w:rsid w:val="00D80E06"/>
    <w:rsid w:val="00D812D0"/>
    <w:rsid w:val="00D818F8"/>
    <w:rsid w:val="00D81BFF"/>
    <w:rsid w:val="00D827FA"/>
    <w:rsid w:val="00D82F48"/>
    <w:rsid w:val="00D83540"/>
    <w:rsid w:val="00D83543"/>
    <w:rsid w:val="00D83A15"/>
    <w:rsid w:val="00D8464D"/>
    <w:rsid w:val="00D85D68"/>
    <w:rsid w:val="00D8661A"/>
    <w:rsid w:val="00D87071"/>
    <w:rsid w:val="00D8756B"/>
    <w:rsid w:val="00D875DB"/>
    <w:rsid w:val="00D87EEC"/>
    <w:rsid w:val="00D900AF"/>
    <w:rsid w:val="00D91D22"/>
    <w:rsid w:val="00D925C0"/>
    <w:rsid w:val="00D928F2"/>
    <w:rsid w:val="00D92952"/>
    <w:rsid w:val="00D930D8"/>
    <w:rsid w:val="00D932EC"/>
    <w:rsid w:val="00D93E6E"/>
    <w:rsid w:val="00D93FE8"/>
    <w:rsid w:val="00D94683"/>
    <w:rsid w:val="00D95237"/>
    <w:rsid w:val="00D952B2"/>
    <w:rsid w:val="00D95ECF"/>
    <w:rsid w:val="00D964D3"/>
    <w:rsid w:val="00D96740"/>
    <w:rsid w:val="00D9741F"/>
    <w:rsid w:val="00D97564"/>
    <w:rsid w:val="00D9795E"/>
    <w:rsid w:val="00DA16BD"/>
    <w:rsid w:val="00DA1B7B"/>
    <w:rsid w:val="00DA2C02"/>
    <w:rsid w:val="00DA3C16"/>
    <w:rsid w:val="00DA3D99"/>
    <w:rsid w:val="00DA3ECC"/>
    <w:rsid w:val="00DA4232"/>
    <w:rsid w:val="00DA4438"/>
    <w:rsid w:val="00DA4660"/>
    <w:rsid w:val="00DA4909"/>
    <w:rsid w:val="00DA521A"/>
    <w:rsid w:val="00DA58E6"/>
    <w:rsid w:val="00DA5A13"/>
    <w:rsid w:val="00DA5D30"/>
    <w:rsid w:val="00DA66D6"/>
    <w:rsid w:val="00DA6785"/>
    <w:rsid w:val="00DA756F"/>
    <w:rsid w:val="00DB0363"/>
    <w:rsid w:val="00DB03F8"/>
    <w:rsid w:val="00DB0546"/>
    <w:rsid w:val="00DB06A1"/>
    <w:rsid w:val="00DB096F"/>
    <w:rsid w:val="00DB12FA"/>
    <w:rsid w:val="00DB14AD"/>
    <w:rsid w:val="00DB1692"/>
    <w:rsid w:val="00DB19BE"/>
    <w:rsid w:val="00DB1CA8"/>
    <w:rsid w:val="00DB20C5"/>
    <w:rsid w:val="00DB260E"/>
    <w:rsid w:val="00DB2A70"/>
    <w:rsid w:val="00DB2D5E"/>
    <w:rsid w:val="00DB30FE"/>
    <w:rsid w:val="00DB383D"/>
    <w:rsid w:val="00DB3E58"/>
    <w:rsid w:val="00DB406C"/>
    <w:rsid w:val="00DB454A"/>
    <w:rsid w:val="00DB4B62"/>
    <w:rsid w:val="00DB592D"/>
    <w:rsid w:val="00DB5BBC"/>
    <w:rsid w:val="00DB6594"/>
    <w:rsid w:val="00DB6C6C"/>
    <w:rsid w:val="00DB6F51"/>
    <w:rsid w:val="00DB74B3"/>
    <w:rsid w:val="00DB77FB"/>
    <w:rsid w:val="00DB7FC6"/>
    <w:rsid w:val="00DC00AD"/>
    <w:rsid w:val="00DC05F2"/>
    <w:rsid w:val="00DC1B50"/>
    <w:rsid w:val="00DC1BDB"/>
    <w:rsid w:val="00DC2205"/>
    <w:rsid w:val="00DC229A"/>
    <w:rsid w:val="00DC2B6C"/>
    <w:rsid w:val="00DC477F"/>
    <w:rsid w:val="00DC4B51"/>
    <w:rsid w:val="00DC58BC"/>
    <w:rsid w:val="00DC697C"/>
    <w:rsid w:val="00DC6BBB"/>
    <w:rsid w:val="00DC7243"/>
    <w:rsid w:val="00DC7C4E"/>
    <w:rsid w:val="00DD0679"/>
    <w:rsid w:val="00DD0F11"/>
    <w:rsid w:val="00DD109B"/>
    <w:rsid w:val="00DD11DA"/>
    <w:rsid w:val="00DD1605"/>
    <w:rsid w:val="00DD17F4"/>
    <w:rsid w:val="00DD19AD"/>
    <w:rsid w:val="00DD272E"/>
    <w:rsid w:val="00DD27E1"/>
    <w:rsid w:val="00DD2909"/>
    <w:rsid w:val="00DD2C6E"/>
    <w:rsid w:val="00DD2FCF"/>
    <w:rsid w:val="00DD33BA"/>
    <w:rsid w:val="00DD3A1B"/>
    <w:rsid w:val="00DD3A91"/>
    <w:rsid w:val="00DD3B80"/>
    <w:rsid w:val="00DD3E1F"/>
    <w:rsid w:val="00DD485D"/>
    <w:rsid w:val="00DD487B"/>
    <w:rsid w:val="00DD4EAE"/>
    <w:rsid w:val="00DD5012"/>
    <w:rsid w:val="00DD51BE"/>
    <w:rsid w:val="00DD5307"/>
    <w:rsid w:val="00DD535E"/>
    <w:rsid w:val="00DD55C6"/>
    <w:rsid w:val="00DD5C96"/>
    <w:rsid w:val="00DD602F"/>
    <w:rsid w:val="00DD6208"/>
    <w:rsid w:val="00DD6582"/>
    <w:rsid w:val="00DD65B1"/>
    <w:rsid w:val="00DD65D2"/>
    <w:rsid w:val="00DD7BED"/>
    <w:rsid w:val="00DE006D"/>
    <w:rsid w:val="00DE00A1"/>
    <w:rsid w:val="00DE02D4"/>
    <w:rsid w:val="00DE05E2"/>
    <w:rsid w:val="00DE0A47"/>
    <w:rsid w:val="00DE1716"/>
    <w:rsid w:val="00DE1784"/>
    <w:rsid w:val="00DE26EE"/>
    <w:rsid w:val="00DE280D"/>
    <w:rsid w:val="00DE2C47"/>
    <w:rsid w:val="00DE2E8E"/>
    <w:rsid w:val="00DE38DC"/>
    <w:rsid w:val="00DE3902"/>
    <w:rsid w:val="00DE4180"/>
    <w:rsid w:val="00DE44AF"/>
    <w:rsid w:val="00DE4617"/>
    <w:rsid w:val="00DE47C6"/>
    <w:rsid w:val="00DE4FCA"/>
    <w:rsid w:val="00DE53D3"/>
    <w:rsid w:val="00DE56E5"/>
    <w:rsid w:val="00DE6190"/>
    <w:rsid w:val="00DE65CC"/>
    <w:rsid w:val="00DE70F6"/>
    <w:rsid w:val="00DE75AF"/>
    <w:rsid w:val="00DE78C4"/>
    <w:rsid w:val="00DE7EEF"/>
    <w:rsid w:val="00DF08FA"/>
    <w:rsid w:val="00DF0B0C"/>
    <w:rsid w:val="00DF0BFC"/>
    <w:rsid w:val="00DF0C89"/>
    <w:rsid w:val="00DF1108"/>
    <w:rsid w:val="00DF198A"/>
    <w:rsid w:val="00DF3521"/>
    <w:rsid w:val="00DF3B1A"/>
    <w:rsid w:val="00DF4597"/>
    <w:rsid w:val="00DF4AC8"/>
    <w:rsid w:val="00DF4B2A"/>
    <w:rsid w:val="00DF5006"/>
    <w:rsid w:val="00DF6111"/>
    <w:rsid w:val="00DF6231"/>
    <w:rsid w:val="00DF62DA"/>
    <w:rsid w:val="00DF6610"/>
    <w:rsid w:val="00DF6DD1"/>
    <w:rsid w:val="00DF71BF"/>
    <w:rsid w:val="00DF7606"/>
    <w:rsid w:val="00DF762C"/>
    <w:rsid w:val="00DF7868"/>
    <w:rsid w:val="00DF7D5A"/>
    <w:rsid w:val="00E0068C"/>
    <w:rsid w:val="00E00B3C"/>
    <w:rsid w:val="00E00E9B"/>
    <w:rsid w:val="00E01078"/>
    <w:rsid w:val="00E01370"/>
    <w:rsid w:val="00E017E2"/>
    <w:rsid w:val="00E01A9B"/>
    <w:rsid w:val="00E01CEB"/>
    <w:rsid w:val="00E01F39"/>
    <w:rsid w:val="00E02615"/>
    <w:rsid w:val="00E03091"/>
    <w:rsid w:val="00E0333C"/>
    <w:rsid w:val="00E04985"/>
    <w:rsid w:val="00E04AEB"/>
    <w:rsid w:val="00E04BBB"/>
    <w:rsid w:val="00E04C7A"/>
    <w:rsid w:val="00E05567"/>
    <w:rsid w:val="00E05FE5"/>
    <w:rsid w:val="00E06B55"/>
    <w:rsid w:val="00E06CBC"/>
    <w:rsid w:val="00E0786C"/>
    <w:rsid w:val="00E078C0"/>
    <w:rsid w:val="00E07EC8"/>
    <w:rsid w:val="00E10270"/>
    <w:rsid w:val="00E10D07"/>
    <w:rsid w:val="00E110E8"/>
    <w:rsid w:val="00E115B1"/>
    <w:rsid w:val="00E11876"/>
    <w:rsid w:val="00E128B3"/>
    <w:rsid w:val="00E13043"/>
    <w:rsid w:val="00E133CD"/>
    <w:rsid w:val="00E13857"/>
    <w:rsid w:val="00E13A6A"/>
    <w:rsid w:val="00E13CE1"/>
    <w:rsid w:val="00E13E14"/>
    <w:rsid w:val="00E147B8"/>
    <w:rsid w:val="00E149CC"/>
    <w:rsid w:val="00E14BB8"/>
    <w:rsid w:val="00E15056"/>
    <w:rsid w:val="00E152A8"/>
    <w:rsid w:val="00E15853"/>
    <w:rsid w:val="00E15CF7"/>
    <w:rsid w:val="00E15D3A"/>
    <w:rsid w:val="00E16339"/>
    <w:rsid w:val="00E16CDB"/>
    <w:rsid w:val="00E16D34"/>
    <w:rsid w:val="00E17FE9"/>
    <w:rsid w:val="00E2035A"/>
    <w:rsid w:val="00E209A5"/>
    <w:rsid w:val="00E21E97"/>
    <w:rsid w:val="00E22A8F"/>
    <w:rsid w:val="00E22F42"/>
    <w:rsid w:val="00E233C6"/>
    <w:rsid w:val="00E2424B"/>
    <w:rsid w:val="00E2585D"/>
    <w:rsid w:val="00E259F2"/>
    <w:rsid w:val="00E27E78"/>
    <w:rsid w:val="00E30CBC"/>
    <w:rsid w:val="00E30CC8"/>
    <w:rsid w:val="00E30FEC"/>
    <w:rsid w:val="00E314D0"/>
    <w:rsid w:val="00E31C61"/>
    <w:rsid w:val="00E32437"/>
    <w:rsid w:val="00E32743"/>
    <w:rsid w:val="00E3394E"/>
    <w:rsid w:val="00E34A7D"/>
    <w:rsid w:val="00E34D75"/>
    <w:rsid w:val="00E36C87"/>
    <w:rsid w:val="00E36DE3"/>
    <w:rsid w:val="00E37074"/>
    <w:rsid w:val="00E37BC7"/>
    <w:rsid w:val="00E37D64"/>
    <w:rsid w:val="00E400A1"/>
    <w:rsid w:val="00E40179"/>
    <w:rsid w:val="00E4027B"/>
    <w:rsid w:val="00E402DE"/>
    <w:rsid w:val="00E411C2"/>
    <w:rsid w:val="00E419BD"/>
    <w:rsid w:val="00E41BE9"/>
    <w:rsid w:val="00E42FAA"/>
    <w:rsid w:val="00E4336E"/>
    <w:rsid w:val="00E4397E"/>
    <w:rsid w:val="00E43EC2"/>
    <w:rsid w:val="00E43F79"/>
    <w:rsid w:val="00E4433A"/>
    <w:rsid w:val="00E44C93"/>
    <w:rsid w:val="00E44D0C"/>
    <w:rsid w:val="00E44DDF"/>
    <w:rsid w:val="00E4542C"/>
    <w:rsid w:val="00E45637"/>
    <w:rsid w:val="00E45E65"/>
    <w:rsid w:val="00E46D2A"/>
    <w:rsid w:val="00E46D53"/>
    <w:rsid w:val="00E47170"/>
    <w:rsid w:val="00E475DE"/>
    <w:rsid w:val="00E47801"/>
    <w:rsid w:val="00E50234"/>
    <w:rsid w:val="00E505AC"/>
    <w:rsid w:val="00E5076A"/>
    <w:rsid w:val="00E513B9"/>
    <w:rsid w:val="00E513CB"/>
    <w:rsid w:val="00E518A7"/>
    <w:rsid w:val="00E51BEE"/>
    <w:rsid w:val="00E528D9"/>
    <w:rsid w:val="00E532C5"/>
    <w:rsid w:val="00E53515"/>
    <w:rsid w:val="00E537F5"/>
    <w:rsid w:val="00E53EB4"/>
    <w:rsid w:val="00E54131"/>
    <w:rsid w:val="00E54AF4"/>
    <w:rsid w:val="00E54CEA"/>
    <w:rsid w:val="00E54FFA"/>
    <w:rsid w:val="00E55056"/>
    <w:rsid w:val="00E56107"/>
    <w:rsid w:val="00E561F1"/>
    <w:rsid w:val="00E563D8"/>
    <w:rsid w:val="00E568A9"/>
    <w:rsid w:val="00E56B08"/>
    <w:rsid w:val="00E57135"/>
    <w:rsid w:val="00E57557"/>
    <w:rsid w:val="00E57E4A"/>
    <w:rsid w:val="00E57FEF"/>
    <w:rsid w:val="00E60061"/>
    <w:rsid w:val="00E6082F"/>
    <w:rsid w:val="00E60938"/>
    <w:rsid w:val="00E6122F"/>
    <w:rsid w:val="00E6220E"/>
    <w:rsid w:val="00E62564"/>
    <w:rsid w:val="00E62572"/>
    <w:rsid w:val="00E63049"/>
    <w:rsid w:val="00E636E3"/>
    <w:rsid w:val="00E63844"/>
    <w:rsid w:val="00E6389E"/>
    <w:rsid w:val="00E63F3D"/>
    <w:rsid w:val="00E6408A"/>
    <w:rsid w:val="00E65444"/>
    <w:rsid w:val="00E655B0"/>
    <w:rsid w:val="00E65DCC"/>
    <w:rsid w:val="00E67BFF"/>
    <w:rsid w:val="00E67DC9"/>
    <w:rsid w:val="00E67EB6"/>
    <w:rsid w:val="00E70106"/>
    <w:rsid w:val="00E701C2"/>
    <w:rsid w:val="00E707EE"/>
    <w:rsid w:val="00E7099D"/>
    <w:rsid w:val="00E70A17"/>
    <w:rsid w:val="00E712B5"/>
    <w:rsid w:val="00E714EB"/>
    <w:rsid w:val="00E71638"/>
    <w:rsid w:val="00E7265A"/>
    <w:rsid w:val="00E733E2"/>
    <w:rsid w:val="00E735DC"/>
    <w:rsid w:val="00E73915"/>
    <w:rsid w:val="00E73A6F"/>
    <w:rsid w:val="00E73D6E"/>
    <w:rsid w:val="00E7471A"/>
    <w:rsid w:val="00E747C7"/>
    <w:rsid w:val="00E74CB8"/>
    <w:rsid w:val="00E74D36"/>
    <w:rsid w:val="00E7526F"/>
    <w:rsid w:val="00E75EC9"/>
    <w:rsid w:val="00E76FB5"/>
    <w:rsid w:val="00E77098"/>
    <w:rsid w:val="00E775C7"/>
    <w:rsid w:val="00E77D8C"/>
    <w:rsid w:val="00E77F9E"/>
    <w:rsid w:val="00E8130C"/>
    <w:rsid w:val="00E8162B"/>
    <w:rsid w:val="00E81678"/>
    <w:rsid w:val="00E820D5"/>
    <w:rsid w:val="00E8223D"/>
    <w:rsid w:val="00E82EAF"/>
    <w:rsid w:val="00E8313D"/>
    <w:rsid w:val="00E83958"/>
    <w:rsid w:val="00E8404E"/>
    <w:rsid w:val="00E84733"/>
    <w:rsid w:val="00E848D4"/>
    <w:rsid w:val="00E85068"/>
    <w:rsid w:val="00E8678B"/>
    <w:rsid w:val="00E86C11"/>
    <w:rsid w:val="00E86D4A"/>
    <w:rsid w:val="00E86F6C"/>
    <w:rsid w:val="00E87348"/>
    <w:rsid w:val="00E87B8B"/>
    <w:rsid w:val="00E87BB5"/>
    <w:rsid w:val="00E87FF4"/>
    <w:rsid w:val="00E90396"/>
    <w:rsid w:val="00E90742"/>
    <w:rsid w:val="00E90809"/>
    <w:rsid w:val="00E90C62"/>
    <w:rsid w:val="00E90E3E"/>
    <w:rsid w:val="00E91911"/>
    <w:rsid w:val="00E9331E"/>
    <w:rsid w:val="00E93826"/>
    <w:rsid w:val="00E93A3D"/>
    <w:rsid w:val="00E93F4C"/>
    <w:rsid w:val="00E94514"/>
    <w:rsid w:val="00E95CAD"/>
    <w:rsid w:val="00E96333"/>
    <w:rsid w:val="00E96341"/>
    <w:rsid w:val="00E963E5"/>
    <w:rsid w:val="00E96687"/>
    <w:rsid w:val="00E9751D"/>
    <w:rsid w:val="00E975E9"/>
    <w:rsid w:val="00EA09D4"/>
    <w:rsid w:val="00EA0A1F"/>
    <w:rsid w:val="00EA0D4A"/>
    <w:rsid w:val="00EA0EDA"/>
    <w:rsid w:val="00EA11DE"/>
    <w:rsid w:val="00EA1884"/>
    <w:rsid w:val="00EA1DF6"/>
    <w:rsid w:val="00EA1E6B"/>
    <w:rsid w:val="00EA23AE"/>
    <w:rsid w:val="00EA2AE5"/>
    <w:rsid w:val="00EA2C65"/>
    <w:rsid w:val="00EA34E5"/>
    <w:rsid w:val="00EA4992"/>
    <w:rsid w:val="00EA4C20"/>
    <w:rsid w:val="00EA551C"/>
    <w:rsid w:val="00EA5A97"/>
    <w:rsid w:val="00EA5ACE"/>
    <w:rsid w:val="00EA5D7A"/>
    <w:rsid w:val="00EA6D1A"/>
    <w:rsid w:val="00EA7A67"/>
    <w:rsid w:val="00EB09B2"/>
    <w:rsid w:val="00EB1022"/>
    <w:rsid w:val="00EB10D0"/>
    <w:rsid w:val="00EB1B67"/>
    <w:rsid w:val="00EB1CB4"/>
    <w:rsid w:val="00EB1F41"/>
    <w:rsid w:val="00EB2567"/>
    <w:rsid w:val="00EB2CFD"/>
    <w:rsid w:val="00EB2E81"/>
    <w:rsid w:val="00EB3438"/>
    <w:rsid w:val="00EB3AF0"/>
    <w:rsid w:val="00EB3F8F"/>
    <w:rsid w:val="00EB423C"/>
    <w:rsid w:val="00EB44EE"/>
    <w:rsid w:val="00EB4F38"/>
    <w:rsid w:val="00EB5959"/>
    <w:rsid w:val="00EB6E52"/>
    <w:rsid w:val="00EB7524"/>
    <w:rsid w:val="00EB77A0"/>
    <w:rsid w:val="00EB7F2B"/>
    <w:rsid w:val="00EB7F84"/>
    <w:rsid w:val="00EC02A5"/>
    <w:rsid w:val="00EC02B0"/>
    <w:rsid w:val="00EC0356"/>
    <w:rsid w:val="00EC04A0"/>
    <w:rsid w:val="00EC0917"/>
    <w:rsid w:val="00EC0A99"/>
    <w:rsid w:val="00EC0AC4"/>
    <w:rsid w:val="00EC11E8"/>
    <w:rsid w:val="00EC21F6"/>
    <w:rsid w:val="00EC38FD"/>
    <w:rsid w:val="00EC4175"/>
    <w:rsid w:val="00EC49A1"/>
    <w:rsid w:val="00EC4D1B"/>
    <w:rsid w:val="00EC5041"/>
    <w:rsid w:val="00EC5131"/>
    <w:rsid w:val="00EC5CF7"/>
    <w:rsid w:val="00EC5D3A"/>
    <w:rsid w:val="00EC603E"/>
    <w:rsid w:val="00EC62B6"/>
    <w:rsid w:val="00EC6B54"/>
    <w:rsid w:val="00EC71B8"/>
    <w:rsid w:val="00EC765B"/>
    <w:rsid w:val="00EC7AD8"/>
    <w:rsid w:val="00EC7ADB"/>
    <w:rsid w:val="00EC7B31"/>
    <w:rsid w:val="00ED045A"/>
    <w:rsid w:val="00ED09A4"/>
    <w:rsid w:val="00ED115A"/>
    <w:rsid w:val="00ED1805"/>
    <w:rsid w:val="00ED1BDA"/>
    <w:rsid w:val="00ED2745"/>
    <w:rsid w:val="00ED29EE"/>
    <w:rsid w:val="00ED4006"/>
    <w:rsid w:val="00ED41BB"/>
    <w:rsid w:val="00ED42DF"/>
    <w:rsid w:val="00ED4384"/>
    <w:rsid w:val="00ED4570"/>
    <w:rsid w:val="00ED4AE7"/>
    <w:rsid w:val="00ED4B95"/>
    <w:rsid w:val="00ED5806"/>
    <w:rsid w:val="00ED6001"/>
    <w:rsid w:val="00ED6833"/>
    <w:rsid w:val="00ED6B3F"/>
    <w:rsid w:val="00ED71C6"/>
    <w:rsid w:val="00ED7621"/>
    <w:rsid w:val="00ED7ADC"/>
    <w:rsid w:val="00ED7F80"/>
    <w:rsid w:val="00EE1840"/>
    <w:rsid w:val="00EE234D"/>
    <w:rsid w:val="00EE24FF"/>
    <w:rsid w:val="00EE2A27"/>
    <w:rsid w:val="00EE2BBA"/>
    <w:rsid w:val="00EE2F8A"/>
    <w:rsid w:val="00EE325A"/>
    <w:rsid w:val="00EE374E"/>
    <w:rsid w:val="00EE44E3"/>
    <w:rsid w:val="00EE5003"/>
    <w:rsid w:val="00EE589D"/>
    <w:rsid w:val="00EE60A7"/>
    <w:rsid w:val="00EE6942"/>
    <w:rsid w:val="00EE7291"/>
    <w:rsid w:val="00EE7477"/>
    <w:rsid w:val="00EE7AB7"/>
    <w:rsid w:val="00EE7C88"/>
    <w:rsid w:val="00EF003A"/>
    <w:rsid w:val="00EF1FD7"/>
    <w:rsid w:val="00EF2C66"/>
    <w:rsid w:val="00EF2E36"/>
    <w:rsid w:val="00EF3127"/>
    <w:rsid w:val="00EF3830"/>
    <w:rsid w:val="00EF38CE"/>
    <w:rsid w:val="00EF404F"/>
    <w:rsid w:val="00EF456F"/>
    <w:rsid w:val="00EF473A"/>
    <w:rsid w:val="00EF4928"/>
    <w:rsid w:val="00EF4E49"/>
    <w:rsid w:val="00EF652B"/>
    <w:rsid w:val="00EF6949"/>
    <w:rsid w:val="00EF6E1B"/>
    <w:rsid w:val="00EF7885"/>
    <w:rsid w:val="00EF78A3"/>
    <w:rsid w:val="00EF78B8"/>
    <w:rsid w:val="00EF7B7B"/>
    <w:rsid w:val="00F0028C"/>
    <w:rsid w:val="00F00ADB"/>
    <w:rsid w:val="00F00B2A"/>
    <w:rsid w:val="00F00C3A"/>
    <w:rsid w:val="00F00F38"/>
    <w:rsid w:val="00F00F4D"/>
    <w:rsid w:val="00F0197A"/>
    <w:rsid w:val="00F02586"/>
    <w:rsid w:val="00F0297F"/>
    <w:rsid w:val="00F029B2"/>
    <w:rsid w:val="00F04563"/>
    <w:rsid w:val="00F06B43"/>
    <w:rsid w:val="00F072B6"/>
    <w:rsid w:val="00F073BE"/>
    <w:rsid w:val="00F07C56"/>
    <w:rsid w:val="00F07C92"/>
    <w:rsid w:val="00F109E1"/>
    <w:rsid w:val="00F10A1B"/>
    <w:rsid w:val="00F10D1A"/>
    <w:rsid w:val="00F11A26"/>
    <w:rsid w:val="00F11BFD"/>
    <w:rsid w:val="00F11C28"/>
    <w:rsid w:val="00F12A85"/>
    <w:rsid w:val="00F13BD4"/>
    <w:rsid w:val="00F14012"/>
    <w:rsid w:val="00F143E8"/>
    <w:rsid w:val="00F1473A"/>
    <w:rsid w:val="00F15658"/>
    <w:rsid w:val="00F1578A"/>
    <w:rsid w:val="00F16819"/>
    <w:rsid w:val="00F17179"/>
    <w:rsid w:val="00F20147"/>
    <w:rsid w:val="00F201DF"/>
    <w:rsid w:val="00F20645"/>
    <w:rsid w:val="00F20F27"/>
    <w:rsid w:val="00F21025"/>
    <w:rsid w:val="00F215EB"/>
    <w:rsid w:val="00F216D2"/>
    <w:rsid w:val="00F22245"/>
    <w:rsid w:val="00F231A4"/>
    <w:rsid w:val="00F2337F"/>
    <w:rsid w:val="00F242DD"/>
    <w:rsid w:val="00F247F2"/>
    <w:rsid w:val="00F250B7"/>
    <w:rsid w:val="00F25545"/>
    <w:rsid w:val="00F255C3"/>
    <w:rsid w:val="00F25B04"/>
    <w:rsid w:val="00F25CDD"/>
    <w:rsid w:val="00F26685"/>
    <w:rsid w:val="00F269B1"/>
    <w:rsid w:val="00F26A95"/>
    <w:rsid w:val="00F30083"/>
    <w:rsid w:val="00F30F13"/>
    <w:rsid w:val="00F31061"/>
    <w:rsid w:val="00F31670"/>
    <w:rsid w:val="00F3214B"/>
    <w:rsid w:val="00F32191"/>
    <w:rsid w:val="00F3256C"/>
    <w:rsid w:val="00F32B62"/>
    <w:rsid w:val="00F32BD0"/>
    <w:rsid w:val="00F32EB5"/>
    <w:rsid w:val="00F330F0"/>
    <w:rsid w:val="00F338C3"/>
    <w:rsid w:val="00F33A00"/>
    <w:rsid w:val="00F340E9"/>
    <w:rsid w:val="00F34395"/>
    <w:rsid w:val="00F34E2A"/>
    <w:rsid w:val="00F35113"/>
    <w:rsid w:val="00F35338"/>
    <w:rsid w:val="00F3533A"/>
    <w:rsid w:val="00F353F5"/>
    <w:rsid w:val="00F35A49"/>
    <w:rsid w:val="00F36728"/>
    <w:rsid w:val="00F36B12"/>
    <w:rsid w:val="00F37BCC"/>
    <w:rsid w:val="00F37F45"/>
    <w:rsid w:val="00F4109C"/>
    <w:rsid w:val="00F41BC4"/>
    <w:rsid w:val="00F42423"/>
    <w:rsid w:val="00F425A3"/>
    <w:rsid w:val="00F43297"/>
    <w:rsid w:val="00F433D8"/>
    <w:rsid w:val="00F43405"/>
    <w:rsid w:val="00F436C7"/>
    <w:rsid w:val="00F437FE"/>
    <w:rsid w:val="00F43DCE"/>
    <w:rsid w:val="00F44011"/>
    <w:rsid w:val="00F44038"/>
    <w:rsid w:val="00F442DD"/>
    <w:rsid w:val="00F448D7"/>
    <w:rsid w:val="00F44B40"/>
    <w:rsid w:val="00F456BA"/>
    <w:rsid w:val="00F45D4C"/>
    <w:rsid w:val="00F46186"/>
    <w:rsid w:val="00F46233"/>
    <w:rsid w:val="00F47EE1"/>
    <w:rsid w:val="00F500FA"/>
    <w:rsid w:val="00F5045C"/>
    <w:rsid w:val="00F51896"/>
    <w:rsid w:val="00F5233D"/>
    <w:rsid w:val="00F5238F"/>
    <w:rsid w:val="00F525B4"/>
    <w:rsid w:val="00F5294B"/>
    <w:rsid w:val="00F52A55"/>
    <w:rsid w:val="00F54B0E"/>
    <w:rsid w:val="00F5532B"/>
    <w:rsid w:val="00F55567"/>
    <w:rsid w:val="00F55870"/>
    <w:rsid w:val="00F55D13"/>
    <w:rsid w:val="00F55E50"/>
    <w:rsid w:val="00F55FB4"/>
    <w:rsid w:val="00F56354"/>
    <w:rsid w:val="00F5699E"/>
    <w:rsid w:val="00F57092"/>
    <w:rsid w:val="00F57328"/>
    <w:rsid w:val="00F57CF0"/>
    <w:rsid w:val="00F601D2"/>
    <w:rsid w:val="00F614DC"/>
    <w:rsid w:val="00F6197F"/>
    <w:rsid w:val="00F620AE"/>
    <w:rsid w:val="00F620C6"/>
    <w:rsid w:val="00F62448"/>
    <w:rsid w:val="00F62451"/>
    <w:rsid w:val="00F62687"/>
    <w:rsid w:val="00F62A7A"/>
    <w:rsid w:val="00F62BC6"/>
    <w:rsid w:val="00F6328B"/>
    <w:rsid w:val="00F63C68"/>
    <w:rsid w:val="00F63CF1"/>
    <w:rsid w:val="00F640F0"/>
    <w:rsid w:val="00F64C73"/>
    <w:rsid w:val="00F6563A"/>
    <w:rsid w:val="00F65FFD"/>
    <w:rsid w:val="00F66E5D"/>
    <w:rsid w:val="00F66ED4"/>
    <w:rsid w:val="00F67295"/>
    <w:rsid w:val="00F6744C"/>
    <w:rsid w:val="00F678F1"/>
    <w:rsid w:val="00F679D9"/>
    <w:rsid w:val="00F70041"/>
    <w:rsid w:val="00F7011D"/>
    <w:rsid w:val="00F71A4A"/>
    <w:rsid w:val="00F71D02"/>
    <w:rsid w:val="00F72599"/>
    <w:rsid w:val="00F7288A"/>
    <w:rsid w:val="00F72A76"/>
    <w:rsid w:val="00F72CD5"/>
    <w:rsid w:val="00F72EC6"/>
    <w:rsid w:val="00F735D8"/>
    <w:rsid w:val="00F73BF8"/>
    <w:rsid w:val="00F73F1F"/>
    <w:rsid w:val="00F74454"/>
    <w:rsid w:val="00F749D3"/>
    <w:rsid w:val="00F750EB"/>
    <w:rsid w:val="00F756EC"/>
    <w:rsid w:val="00F75986"/>
    <w:rsid w:val="00F75F08"/>
    <w:rsid w:val="00F75F24"/>
    <w:rsid w:val="00F761AD"/>
    <w:rsid w:val="00F76489"/>
    <w:rsid w:val="00F76597"/>
    <w:rsid w:val="00F7665E"/>
    <w:rsid w:val="00F81029"/>
    <w:rsid w:val="00F8108D"/>
    <w:rsid w:val="00F81C21"/>
    <w:rsid w:val="00F82032"/>
    <w:rsid w:val="00F82DB9"/>
    <w:rsid w:val="00F83150"/>
    <w:rsid w:val="00F8330F"/>
    <w:rsid w:val="00F8429C"/>
    <w:rsid w:val="00F843FA"/>
    <w:rsid w:val="00F84A67"/>
    <w:rsid w:val="00F853F2"/>
    <w:rsid w:val="00F858BD"/>
    <w:rsid w:val="00F85CB8"/>
    <w:rsid w:val="00F86B2D"/>
    <w:rsid w:val="00F86FBA"/>
    <w:rsid w:val="00F87BD6"/>
    <w:rsid w:val="00F900C0"/>
    <w:rsid w:val="00F90C7F"/>
    <w:rsid w:val="00F918E0"/>
    <w:rsid w:val="00F9198B"/>
    <w:rsid w:val="00F91BC6"/>
    <w:rsid w:val="00F91CD1"/>
    <w:rsid w:val="00F9223E"/>
    <w:rsid w:val="00F92C07"/>
    <w:rsid w:val="00F92E8C"/>
    <w:rsid w:val="00F938AE"/>
    <w:rsid w:val="00F94E05"/>
    <w:rsid w:val="00F957B8"/>
    <w:rsid w:val="00F95AEF"/>
    <w:rsid w:val="00F964CD"/>
    <w:rsid w:val="00F97ABC"/>
    <w:rsid w:val="00F97E4A"/>
    <w:rsid w:val="00F97E8B"/>
    <w:rsid w:val="00F97E94"/>
    <w:rsid w:val="00F97F88"/>
    <w:rsid w:val="00FA1602"/>
    <w:rsid w:val="00FA1ED9"/>
    <w:rsid w:val="00FA242F"/>
    <w:rsid w:val="00FA2990"/>
    <w:rsid w:val="00FA30F3"/>
    <w:rsid w:val="00FA4007"/>
    <w:rsid w:val="00FA4331"/>
    <w:rsid w:val="00FA474B"/>
    <w:rsid w:val="00FA5CC7"/>
    <w:rsid w:val="00FA682D"/>
    <w:rsid w:val="00FA693D"/>
    <w:rsid w:val="00FA6A09"/>
    <w:rsid w:val="00FA6BB9"/>
    <w:rsid w:val="00FA6C92"/>
    <w:rsid w:val="00FA6CBB"/>
    <w:rsid w:val="00FA7396"/>
    <w:rsid w:val="00FA767D"/>
    <w:rsid w:val="00FA788B"/>
    <w:rsid w:val="00FB0188"/>
    <w:rsid w:val="00FB05EB"/>
    <w:rsid w:val="00FB0AC2"/>
    <w:rsid w:val="00FB0F19"/>
    <w:rsid w:val="00FB1613"/>
    <w:rsid w:val="00FB16D2"/>
    <w:rsid w:val="00FB1784"/>
    <w:rsid w:val="00FB2128"/>
    <w:rsid w:val="00FB2292"/>
    <w:rsid w:val="00FB2AB6"/>
    <w:rsid w:val="00FB3023"/>
    <w:rsid w:val="00FB34F8"/>
    <w:rsid w:val="00FB3A81"/>
    <w:rsid w:val="00FB50F3"/>
    <w:rsid w:val="00FB54C2"/>
    <w:rsid w:val="00FB59FE"/>
    <w:rsid w:val="00FB5BC5"/>
    <w:rsid w:val="00FB5DB3"/>
    <w:rsid w:val="00FB685E"/>
    <w:rsid w:val="00FB6891"/>
    <w:rsid w:val="00FB6FC7"/>
    <w:rsid w:val="00FB6FDD"/>
    <w:rsid w:val="00FB71A3"/>
    <w:rsid w:val="00FB7472"/>
    <w:rsid w:val="00FC04B9"/>
    <w:rsid w:val="00FC0C4B"/>
    <w:rsid w:val="00FC0DCE"/>
    <w:rsid w:val="00FC1856"/>
    <w:rsid w:val="00FC18C9"/>
    <w:rsid w:val="00FC2459"/>
    <w:rsid w:val="00FC24BB"/>
    <w:rsid w:val="00FC2ACD"/>
    <w:rsid w:val="00FC30F0"/>
    <w:rsid w:val="00FC32DD"/>
    <w:rsid w:val="00FC4B09"/>
    <w:rsid w:val="00FC4EAE"/>
    <w:rsid w:val="00FC561C"/>
    <w:rsid w:val="00FC589A"/>
    <w:rsid w:val="00FC5A37"/>
    <w:rsid w:val="00FC5ABB"/>
    <w:rsid w:val="00FC5C79"/>
    <w:rsid w:val="00FC61AA"/>
    <w:rsid w:val="00FC7494"/>
    <w:rsid w:val="00FC7748"/>
    <w:rsid w:val="00FC7959"/>
    <w:rsid w:val="00FD0904"/>
    <w:rsid w:val="00FD0FE6"/>
    <w:rsid w:val="00FD171C"/>
    <w:rsid w:val="00FD2E88"/>
    <w:rsid w:val="00FD35C0"/>
    <w:rsid w:val="00FD3643"/>
    <w:rsid w:val="00FD7359"/>
    <w:rsid w:val="00FD7484"/>
    <w:rsid w:val="00FD7BC9"/>
    <w:rsid w:val="00FE00EE"/>
    <w:rsid w:val="00FE0AAC"/>
    <w:rsid w:val="00FE0D98"/>
    <w:rsid w:val="00FE1373"/>
    <w:rsid w:val="00FE1413"/>
    <w:rsid w:val="00FE143F"/>
    <w:rsid w:val="00FE1840"/>
    <w:rsid w:val="00FE1BA2"/>
    <w:rsid w:val="00FE1DCC"/>
    <w:rsid w:val="00FE1FF9"/>
    <w:rsid w:val="00FE2344"/>
    <w:rsid w:val="00FE2402"/>
    <w:rsid w:val="00FE25D6"/>
    <w:rsid w:val="00FE2841"/>
    <w:rsid w:val="00FE2A4D"/>
    <w:rsid w:val="00FE2B42"/>
    <w:rsid w:val="00FE2FEC"/>
    <w:rsid w:val="00FE3026"/>
    <w:rsid w:val="00FE3D7C"/>
    <w:rsid w:val="00FE4C5C"/>
    <w:rsid w:val="00FE4CA8"/>
    <w:rsid w:val="00FE4DA3"/>
    <w:rsid w:val="00FE5627"/>
    <w:rsid w:val="00FE56F8"/>
    <w:rsid w:val="00FE5BD4"/>
    <w:rsid w:val="00FE61CE"/>
    <w:rsid w:val="00FE667F"/>
    <w:rsid w:val="00FE67F2"/>
    <w:rsid w:val="00FE69FD"/>
    <w:rsid w:val="00FE6CAF"/>
    <w:rsid w:val="00FE6F9B"/>
    <w:rsid w:val="00FE72DC"/>
    <w:rsid w:val="00FE72ED"/>
    <w:rsid w:val="00FE73B3"/>
    <w:rsid w:val="00FF00B1"/>
    <w:rsid w:val="00FF0E3A"/>
    <w:rsid w:val="00FF0F2D"/>
    <w:rsid w:val="00FF14DC"/>
    <w:rsid w:val="00FF178A"/>
    <w:rsid w:val="00FF181A"/>
    <w:rsid w:val="00FF1C5C"/>
    <w:rsid w:val="00FF28AB"/>
    <w:rsid w:val="00FF2DDF"/>
    <w:rsid w:val="00FF3D8F"/>
    <w:rsid w:val="00FF3E56"/>
    <w:rsid w:val="00FF4254"/>
    <w:rsid w:val="00FF5463"/>
    <w:rsid w:val="00FF5E19"/>
    <w:rsid w:val="00FF6E52"/>
    <w:rsid w:val="00FF72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147CC"/>
  </w:style>
  <w:style w:type="paragraph" w:styleId="Heading1">
    <w:name w:val="heading 1"/>
    <w:basedOn w:val="Basedettulo"/>
    <w:next w:val="BodyText"/>
    <w:qFormat/>
    <w:rsid w:val="001147CC"/>
    <w:pPr>
      <w:outlineLvl w:val="0"/>
    </w:pPr>
  </w:style>
  <w:style w:type="paragraph" w:styleId="Heading2">
    <w:name w:val="heading 2"/>
    <w:basedOn w:val="Basedettulo"/>
    <w:next w:val="BodyText"/>
    <w:qFormat/>
    <w:rsid w:val="001147CC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1147CC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1147CC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1147CC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1147CC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1147CC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1147CC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1147CC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1147CC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1147CC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1147CC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1147CC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1147CC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1147CC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1147CC"/>
    <w:pPr>
      <w:keepNext/>
    </w:pPr>
  </w:style>
  <w:style w:type="paragraph" w:styleId="Caption">
    <w:name w:val="caption"/>
    <w:basedOn w:val="Figura"/>
    <w:next w:val="BodyText"/>
    <w:qFormat/>
    <w:rsid w:val="001147CC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1147CC"/>
    <w:pPr>
      <w:keepNext/>
      <w:spacing w:line="240" w:lineRule="auto"/>
    </w:pPr>
  </w:style>
  <w:style w:type="paragraph" w:styleId="Date">
    <w:name w:val="Date"/>
    <w:basedOn w:val="BodyText"/>
    <w:semiHidden/>
    <w:rsid w:val="001147CC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1147CC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1147CC"/>
  </w:style>
  <w:style w:type="paragraph" w:customStyle="1" w:styleId="Basedecabealho">
    <w:name w:val="Base de cabeçalho"/>
    <w:basedOn w:val="Normal"/>
    <w:rsid w:val="001147CC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1147CC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1147CC"/>
  </w:style>
  <w:style w:type="character" w:customStyle="1" w:styleId="nfaseprincipal">
    <w:name w:val="Ênfase principal"/>
    <w:rsid w:val="001147CC"/>
    <w:rPr>
      <w:b/>
      <w:i/>
    </w:rPr>
  </w:style>
  <w:style w:type="paragraph" w:styleId="ListBullet">
    <w:name w:val="List Bullet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1147CC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1147CC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1147CC"/>
    <w:rPr>
      <w:b/>
    </w:rPr>
  </w:style>
  <w:style w:type="paragraph" w:customStyle="1" w:styleId="Endereoremetente">
    <w:name w:val="Endereço remetente"/>
    <w:basedOn w:val="Endereo"/>
    <w:rsid w:val="001147CC"/>
  </w:style>
  <w:style w:type="paragraph" w:customStyle="1" w:styleId="Endereo">
    <w:name w:val="Endereço"/>
    <w:basedOn w:val="BodyText"/>
    <w:rsid w:val="001147CC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1147CC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1147CC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1147CC"/>
    <w:rPr>
      <w:vertAlign w:val="superscript"/>
    </w:rPr>
  </w:style>
  <w:style w:type="paragraph" w:customStyle="1" w:styleId="Empresa">
    <w:name w:val="Empresa"/>
    <w:basedOn w:val="BodyText"/>
    <w:rsid w:val="001147CC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1147CC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1147CC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1147CC"/>
    <w:pPr>
      <w:spacing w:before="120"/>
    </w:pPr>
  </w:style>
  <w:style w:type="paragraph" w:customStyle="1" w:styleId="ltimacitao">
    <w:name w:val="Última citação"/>
    <w:basedOn w:val="Quote"/>
    <w:next w:val="BodyText"/>
    <w:rsid w:val="001147CC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1147CC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1147CC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1147CC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1147CC"/>
    <w:pPr>
      <w:spacing w:after="240"/>
    </w:pPr>
  </w:style>
  <w:style w:type="character" w:styleId="FootnoteReference">
    <w:name w:val="footnote reference"/>
    <w:semiHidden/>
    <w:rsid w:val="001147CC"/>
    <w:rPr>
      <w:vertAlign w:val="superscript"/>
    </w:rPr>
  </w:style>
  <w:style w:type="paragraph" w:styleId="FootnoteText">
    <w:name w:val="footnote text"/>
    <w:basedOn w:val="Basenotaderodap"/>
    <w:semiHidden/>
    <w:rsid w:val="001147CC"/>
    <w:pPr>
      <w:spacing w:after="120"/>
    </w:pPr>
  </w:style>
  <w:style w:type="paragraph" w:customStyle="1" w:styleId="Primeiralista">
    <w:name w:val="Primeira lista"/>
    <w:basedOn w:val="List"/>
    <w:next w:val="List"/>
    <w:rsid w:val="001147CC"/>
    <w:pPr>
      <w:spacing w:before="80"/>
    </w:pPr>
  </w:style>
  <w:style w:type="paragraph" w:customStyle="1" w:styleId="ltimalista">
    <w:name w:val="Última lista"/>
    <w:basedOn w:val="List"/>
    <w:next w:val="BodyText"/>
    <w:rsid w:val="001147CC"/>
    <w:pPr>
      <w:spacing w:after="240"/>
    </w:pPr>
  </w:style>
  <w:style w:type="paragraph" w:styleId="ListContinue">
    <w:name w:val="List Continue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1147CC"/>
    <w:pPr>
      <w:ind w:left="2160"/>
    </w:pPr>
  </w:style>
  <w:style w:type="paragraph" w:styleId="ListNumber4">
    <w:name w:val="List Number 4"/>
    <w:basedOn w:val="ListNumber"/>
    <w:semiHidden/>
    <w:rsid w:val="001147CC"/>
    <w:pPr>
      <w:ind w:left="1800"/>
    </w:pPr>
  </w:style>
  <w:style w:type="paragraph" w:styleId="ListNumber3">
    <w:name w:val="List Number 3"/>
    <w:basedOn w:val="ListNumber"/>
    <w:semiHidden/>
    <w:rsid w:val="001147CC"/>
    <w:pPr>
      <w:ind w:left="1440"/>
    </w:pPr>
  </w:style>
  <w:style w:type="paragraph" w:styleId="ListNumber2">
    <w:name w:val="List Number 2"/>
    <w:basedOn w:val="ListNumber"/>
    <w:semiHidden/>
    <w:rsid w:val="001147CC"/>
    <w:pPr>
      <w:ind w:left="1080"/>
    </w:pPr>
  </w:style>
  <w:style w:type="paragraph" w:styleId="ListBullet5">
    <w:name w:val="List Bullet 5"/>
    <w:basedOn w:val="ListBullet"/>
    <w:semiHidden/>
    <w:rsid w:val="001147CC"/>
    <w:pPr>
      <w:ind w:left="2160"/>
    </w:pPr>
  </w:style>
  <w:style w:type="paragraph" w:styleId="ListBullet4">
    <w:name w:val="List Bullet 4"/>
    <w:basedOn w:val="ListBullet"/>
    <w:semiHidden/>
    <w:rsid w:val="001147CC"/>
    <w:pPr>
      <w:ind w:left="1800"/>
    </w:pPr>
  </w:style>
  <w:style w:type="paragraph" w:styleId="ListBullet3">
    <w:name w:val="List Bullet 3"/>
    <w:basedOn w:val="ListBullet"/>
    <w:semiHidden/>
    <w:rsid w:val="001147CC"/>
    <w:pPr>
      <w:ind w:left="1440"/>
    </w:pPr>
  </w:style>
  <w:style w:type="paragraph" w:styleId="ListBullet2">
    <w:name w:val="List Bullet 2"/>
    <w:basedOn w:val="ListBullet"/>
    <w:semiHidden/>
    <w:rsid w:val="001147CC"/>
    <w:pPr>
      <w:ind w:left="1080"/>
    </w:pPr>
  </w:style>
  <w:style w:type="paragraph" w:styleId="List5">
    <w:name w:val="List 5"/>
    <w:basedOn w:val="List"/>
    <w:semiHidden/>
    <w:rsid w:val="001147CC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1147CC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1147CC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1147CC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1147CC"/>
    <w:pPr>
      <w:ind w:left="360"/>
    </w:pPr>
  </w:style>
  <w:style w:type="character" w:styleId="EndnoteReference">
    <w:name w:val="endnote reference"/>
    <w:semiHidden/>
    <w:rsid w:val="001147CC"/>
    <w:rPr>
      <w:vertAlign w:val="superscript"/>
    </w:rPr>
  </w:style>
  <w:style w:type="paragraph" w:styleId="EndnoteText">
    <w:name w:val="endnote text"/>
    <w:basedOn w:val="Basenotaderodap"/>
    <w:semiHidden/>
    <w:rsid w:val="001147CC"/>
    <w:pPr>
      <w:spacing w:after="120"/>
    </w:pPr>
  </w:style>
  <w:style w:type="character" w:styleId="Emphasis">
    <w:name w:val="Emphasis"/>
    <w:qFormat/>
    <w:rsid w:val="001147CC"/>
    <w:rPr>
      <w:i/>
    </w:rPr>
  </w:style>
  <w:style w:type="character" w:styleId="CommentReference">
    <w:name w:val="annotation reference"/>
    <w:semiHidden/>
    <w:rsid w:val="001147CC"/>
    <w:rPr>
      <w:sz w:val="16"/>
    </w:rPr>
  </w:style>
  <w:style w:type="paragraph" w:styleId="Subtitle">
    <w:name w:val="Subtitle"/>
    <w:basedOn w:val="Title"/>
    <w:next w:val="BodyText"/>
    <w:qFormat/>
    <w:rsid w:val="001147CC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1147CC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1147CC"/>
    <w:pPr>
      <w:ind w:left="1080"/>
    </w:pPr>
  </w:style>
  <w:style w:type="paragraph" w:styleId="ListContinue3">
    <w:name w:val="List Continue 3"/>
    <w:basedOn w:val="ListContinue"/>
    <w:semiHidden/>
    <w:rsid w:val="001147CC"/>
    <w:pPr>
      <w:ind w:left="1440"/>
    </w:pPr>
  </w:style>
  <w:style w:type="paragraph" w:styleId="ListContinue4">
    <w:name w:val="List Continue 4"/>
    <w:basedOn w:val="ListContinue"/>
    <w:semiHidden/>
    <w:rsid w:val="001147CC"/>
    <w:pPr>
      <w:ind w:left="1800"/>
    </w:pPr>
  </w:style>
  <w:style w:type="paragraph" w:styleId="ListContinue5">
    <w:name w:val="List Continue 5"/>
    <w:basedOn w:val="ListContinue"/>
    <w:semiHidden/>
    <w:rsid w:val="001147CC"/>
    <w:pPr>
      <w:ind w:left="2160"/>
    </w:pPr>
  </w:style>
  <w:style w:type="paragraph" w:styleId="BodyTextIndent2">
    <w:name w:val="Body Text Indent 2"/>
    <w:basedOn w:val="Normal"/>
    <w:semiHidden/>
    <w:rsid w:val="001147CC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1147CC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45301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9940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27042</TotalTime>
  <Pages>1</Pages>
  <Words>95</Words>
  <Characters>542</Characters>
  <Application>Microsoft Office Word</Application>
  <DocSecurity>0</DocSecurity>
  <Lines>4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636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4158</cp:revision>
  <cp:lastPrinted>2022-03-24T14:28:00Z</cp:lastPrinted>
  <dcterms:created xsi:type="dcterms:W3CDTF">2016-03-08T22:17:00Z</dcterms:created>
  <dcterms:modified xsi:type="dcterms:W3CDTF">2022-04-28T00:05:00Z</dcterms:modified>
</cp:coreProperties>
</file>