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41FBF" w:rsidRPr="00641FBF">
        <w:rPr>
          <w:sz w:val="22"/>
        </w:rPr>
        <w:t>Carlos Alberto Nunes da Cunha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41FBF">
        <w:rPr>
          <w:sz w:val="22"/>
        </w:rPr>
        <w:t>7</w:t>
      </w:r>
      <w:r w:rsidR="0092011F">
        <w:rPr>
          <w:sz w:val="22"/>
        </w:rPr>
        <w:t>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41FBF">
        <w:rPr>
          <w:sz w:val="22"/>
        </w:rPr>
        <w:t>TCE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836620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E318D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27A" w:rsidRDefault="0040227A">
      <w:r>
        <w:separator/>
      </w:r>
    </w:p>
  </w:endnote>
  <w:endnote w:type="continuationSeparator" w:id="0">
    <w:p w:rsidR="0040227A" w:rsidRDefault="00402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22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27A" w:rsidRDefault="0040227A">
      <w:r>
        <w:separator/>
      </w:r>
    </w:p>
  </w:footnote>
  <w:footnote w:type="continuationSeparator" w:id="0">
    <w:p w:rsidR="0040227A" w:rsidRDefault="004022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27A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4234</cp:revision>
  <cp:lastPrinted>2022-03-24T14:28:00Z</cp:lastPrinted>
  <dcterms:created xsi:type="dcterms:W3CDTF">2016-03-08T22:06:00Z</dcterms:created>
  <dcterms:modified xsi:type="dcterms:W3CDTF">2022-04-27T23:22:00Z</dcterms:modified>
</cp:coreProperties>
</file>