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447F42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Nome :  </w:t>
      </w:r>
      <w:r w:rsidRPr="005B628A">
        <w:rPr>
          <w:sz w:val="22"/>
        </w:rPr>
        <w:tab/>
      </w:r>
      <w:r w:rsidR="0092011F" w:rsidRPr="0092011F">
        <w:rPr>
          <w:sz w:val="22"/>
        </w:rPr>
        <w:t>Bruno Loureiro de Oliveira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Idade :  </w:t>
      </w:r>
      <w:r w:rsidRPr="005B628A">
        <w:rPr>
          <w:sz w:val="22"/>
        </w:rPr>
        <w:tab/>
      </w:r>
      <w:r w:rsidR="0092011F">
        <w:rPr>
          <w:sz w:val="22"/>
        </w:rPr>
        <w:t>36</w:t>
      </w:r>
      <w:r w:rsidRPr="005B628A">
        <w:rPr>
          <w:sz w:val="22"/>
        </w:rPr>
        <w:t xml:space="preserve"> anos</w:t>
      </w:r>
    </w:p>
    <w:p w:rsidR="005B628A" w:rsidRPr="004B2F87" w:rsidRDefault="005B628A" w:rsidP="008E3AB8">
      <w:pPr>
        <w:tabs>
          <w:tab w:val="left" w:pos="2977"/>
        </w:tabs>
        <w:ind w:firstLine="1440"/>
        <w:rPr>
          <w:i/>
          <w:sz w:val="22"/>
          <w:u w:val="double"/>
        </w:rPr>
      </w:pPr>
      <w:r w:rsidRPr="005B628A">
        <w:rPr>
          <w:sz w:val="22"/>
        </w:rPr>
        <w:t xml:space="preserve">Indicação            </w:t>
      </w:r>
      <w:r w:rsidR="0092011F">
        <w:rPr>
          <w:sz w:val="22"/>
        </w:rPr>
        <w:t>AIT</w:t>
      </w:r>
      <w:bookmarkStart w:id="0" w:name="_GoBack"/>
      <w:bookmarkEnd w:id="0"/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Data:                   </w:t>
      </w:r>
      <w:r w:rsidR="009625C8">
        <w:rPr>
          <w:sz w:val="22"/>
        </w:rPr>
        <w:t>2</w:t>
      </w:r>
      <w:r w:rsidR="00836620">
        <w:rPr>
          <w:sz w:val="22"/>
        </w:rPr>
        <w:t>6</w:t>
      </w:r>
      <w:r w:rsidR="00732E22">
        <w:rPr>
          <w:sz w:val="22"/>
        </w:rPr>
        <w:t xml:space="preserve"> abr. 22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Medico:              Dr.Claudio Oppenheimer </w:t>
      </w:r>
    </w:p>
    <w:p w:rsidR="005B628A" w:rsidRPr="005B628A" w:rsidRDefault="005B628A" w:rsidP="00EA4D79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Terapêutica :</w:t>
      </w:r>
      <w:r w:rsidRPr="005B628A">
        <w:rPr>
          <w:sz w:val="22"/>
        </w:rPr>
        <w:tab/>
      </w:r>
      <w:r w:rsidR="00836620">
        <w:rPr>
          <w:sz w:val="22"/>
        </w:rPr>
        <w:t>Depakene</w:t>
      </w:r>
    </w:p>
    <w:p w:rsidR="00631C1C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Lateralidade :</w:t>
      </w:r>
      <w:r w:rsidRPr="005B628A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9625C8">
        <w:t>9.5Hz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9625C8">
        <w:t>36.2</w:t>
      </w:r>
      <w:r w:rsidR="004C2617">
        <w:t>.0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102288">
        <w:rPr>
          <w:noProof/>
          <w:sz w:val="24"/>
        </w:rPr>
        <w:t>27 de abril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44184" w:rsidRDefault="00144184">
      <w:r>
        <w:separator/>
      </w:r>
    </w:p>
  </w:endnote>
  <w:endnote w:type="continuationSeparator" w:id="0">
    <w:p w:rsidR="00144184" w:rsidRDefault="001441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144184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44184" w:rsidRDefault="00144184">
      <w:r>
        <w:separator/>
      </w:r>
    </w:p>
  </w:footnote>
  <w:footnote w:type="continuationSeparator" w:id="0">
    <w:p w:rsidR="00144184" w:rsidRDefault="0014418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C74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2574"/>
    <w:rsid w:val="000C2DC0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091C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184"/>
    <w:rsid w:val="001444AC"/>
    <w:rsid w:val="00145240"/>
    <w:rsid w:val="001456BE"/>
    <w:rsid w:val="0014595D"/>
    <w:rsid w:val="00145B63"/>
    <w:rsid w:val="001463B5"/>
    <w:rsid w:val="00146884"/>
    <w:rsid w:val="0014743D"/>
    <w:rsid w:val="00147797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7C5"/>
    <w:rsid w:val="00156AFA"/>
    <w:rsid w:val="00157453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273"/>
    <w:rsid w:val="00167D6D"/>
    <w:rsid w:val="00167F1A"/>
    <w:rsid w:val="0017043B"/>
    <w:rsid w:val="0017077C"/>
    <w:rsid w:val="00170D7D"/>
    <w:rsid w:val="0017121B"/>
    <w:rsid w:val="001714A0"/>
    <w:rsid w:val="00171575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03E2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5CE0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19"/>
    <w:rsid w:val="001E4B33"/>
    <w:rsid w:val="001E4F40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ABF"/>
    <w:rsid w:val="00331B24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3FA1"/>
    <w:rsid w:val="00364609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D3B"/>
    <w:rsid w:val="003D6D6B"/>
    <w:rsid w:val="003D77A4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6D12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691"/>
    <w:rsid w:val="004249D0"/>
    <w:rsid w:val="00424DCF"/>
    <w:rsid w:val="00425221"/>
    <w:rsid w:val="00426325"/>
    <w:rsid w:val="004268B4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DD4"/>
    <w:rsid w:val="004D12F2"/>
    <w:rsid w:val="004D1709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58D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2F2"/>
    <w:rsid w:val="00585569"/>
    <w:rsid w:val="005856EC"/>
    <w:rsid w:val="00585F31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6AAA"/>
    <w:rsid w:val="007A6D63"/>
    <w:rsid w:val="007A71DE"/>
    <w:rsid w:val="007A7AFF"/>
    <w:rsid w:val="007B0091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02"/>
    <w:rsid w:val="00834754"/>
    <w:rsid w:val="008352C0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B9B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0423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27DF"/>
    <w:rsid w:val="008D3BD5"/>
    <w:rsid w:val="008D46EA"/>
    <w:rsid w:val="008D4F43"/>
    <w:rsid w:val="008D514B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68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35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2C0F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F03"/>
    <w:rsid w:val="00B7292A"/>
    <w:rsid w:val="00B72F8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35E"/>
    <w:rsid w:val="00C65B4E"/>
    <w:rsid w:val="00C65C6B"/>
    <w:rsid w:val="00C660D0"/>
    <w:rsid w:val="00C66200"/>
    <w:rsid w:val="00C66268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7696"/>
    <w:rsid w:val="00CA0068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073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B98"/>
    <w:rsid w:val="00DE4D5B"/>
    <w:rsid w:val="00DE507B"/>
    <w:rsid w:val="00DE52DF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50F0"/>
    <w:rsid w:val="00E7558D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D5C"/>
    <w:rsid w:val="00EA29CA"/>
    <w:rsid w:val="00EA2B4A"/>
    <w:rsid w:val="00EA33B3"/>
    <w:rsid w:val="00EA372A"/>
    <w:rsid w:val="00EA3ED1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4105"/>
    <w:rsid w:val="00F048A9"/>
    <w:rsid w:val="00F0509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22C"/>
    <w:rsid w:val="00F257E6"/>
    <w:rsid w:val="00F25966"/>
    <w:rsid w:val="00F25A2B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61B9"/>
    <w:rsid w:val="00F76298"/>
    <w:rsid w:val="00F771EC"/>
    <w:rsid w:val="00F77C3E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365"/>
    <w:rsid w:val="00FA2549"/>
    <w:rsid w:val="00FA287E"/>
    <w:rsid w:val="00FA35C9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67E"/>
    <w:rsid w:val="00FD0ADD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50040</TotalTime>
  <Pages>1</Pages>
  <Words>267</Words>
  <Characters>1524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4232</cp:revision>
  <cp:lastPrinted>2022-03-24T14:28:00Z</cp:lastPrinted>
  <dcterms:created xsi:type="dcterms:W3CDTF">2016-03-08T22:06:00Z</dcterms:created>
  <dcterms:modified xsi:type="dcterms:W3CDTF">2022-04-27T23:18:00Z</dcterms:modified>
</cp:coreProperties>
</file>