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3D3323" w:rsidRPr="003D3323" w:rsidRDefault="003D3323" w:rsidP="003D3323">
      <w:pPr>
        <w:rPr>
          <w:sz w:val="32"/>
          <w:szCs w:val="32"/>
        </w:rPr>
      </w:pPr>
      <w:r w:rsidRPr="003D3323">
        <w:rPr>
          <w:sz w:val="32"/>
          <w:szCs w:val="32"/>
        </w:rPr>
        <w:t xml:space="preserve">PACIENTE: </w:t>
      </w:r>
      <w:r w:rsidR="00A8352F" w:rsidRPr="00A8352F">
        <w:rPr>
          <w:sz w:val="32"/>
          <w:szCs w:val="32"/>
        </w:rPr>
        <w:t>Irisvanda Almeida Cunha</w:t>
      </w:r>
    </w:p>
    <w:p w:rsidR="003D3323" w:rsidRPr="003D3323" w:rsidRDefault="003D3323" w:rsidP="003D3323">
      <w:pPr>
        <w:rPr>
          <w:sz w:val="32"/>
          <w:szCs w:val="32"/>
        </w:rPr>
      </w:pPr>
      <w:r w:rsidRPr="003D3323">
        <w:rPr>
          <w:sz w:val="32"/>
          <w:szCs w:val="32"/>
        </w:rPr>
        <w:t xml:space="preserve">IDADE: </w:t>
      </w:r>
      <w:r w:rsidR="00A8352F">
        <w:rPr>
          <w:sz w:val="32"/>
          <w:szCs w:val="32"/>
        </w:rPr>
        <w:t>67</w:t>
      </w:r>
      <w:r w:rsidRPr="003D3323">
        <w:rPr>
          <w:sz w:val="32"/>
          <w:szCs w:val="32"/>
        </w:rPr>
        <w:t xml:space="preserve"> anos SEXO: </w:t>
      </w:r>
      <w:r w:rsidR="00BF3E28">
        <w:rPr>
          <w:sz w:val="32"/>
          <w:szCs w:val="32"/>
        </w:rPr>
        <w:t>F</w:t>
      </w:r>
      <w:r w:rsidRPr="003D3323">
        <w:rPr>
          <w:sz w:val="32"/>
          <w:szCs w:val="32"/>
        </w:rPr>
        <w:t xml:space="preserve">                     </w:t>
      </w:r>
    </w:p>
    <w:p w:rsidR="004930C6" w:rsidRDefault="003D3323" w:rsidP="003D3323">
      <w:pPr>
        <w:rPr>
          <w:sz w:val="32"/>
          <w:szCs w:val="32"/>
        </w:rPr>
      </w:pPr>
      <w:r w:rsidRPr="003D3323">
        <w:rPr>
          <w:sz w:val="32"/>
          <w:szCs w:val="32"/>
        </w:rPr>
        <w:t xml:space="preserve">DATA DO EXAME: </w:t>
      </w:r>
      <w:r w:rsidR="00BF3E28">
        <w:rPr>
          <w:sz w:val="32"/>
          <w:szCs w:val="32"/>
        </w:rPr>
        <w:t>2</w:t>
      </w:r>
      <w:r w:rsidR="00A8352F">
        <w:rPr>
          <w:sz w:val="32"/>
          <w:szCs w:val="32"/>
        </w:rPr>
        <w:t>2</w:t>
      </w:r>
      <w:bookmarkStart w:id="0" w:name="_GoBack"/>
      <w:bookmarkEnd w:id="0"/>
      <w:r w:rsidR="00EA03FD">
        <w:rPr>
          <w:sz w:val="32"/>
          <w:szCs w:val="32"/>
        </w:rPr>
        <w:t xml:space="preserve"> </w:t>
      </w:r>
      <w:r w:rsidRPr="003D3323">
        <w:rPr>
          <w:sz w:val="32"/>
          <w:szCs w:val="32"/>
        </w:rPr>
        <w:t>abr.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6D71" w:rsidRDefault="007D6D71">
      <w:r>
        <w:separator/>
      </w:r>
    </w:p>
  </w:endnote>
  <w:endnote w:type="continuationSeparator" w:id="0">
    <w:p w:rsidR="007D6D71" w:rsidRDefault="007D6D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6D71" w:rsidRDefault="007D6D71">
      <w:r>
        <w:separator/>
      </w:r>
    </w:p>
  </w:footnote>
  <w:footnote w:type="continuationSeparator" w:id="0">
    <w:p w:rsidR="007D6D71" w:rsidRDefault="007D6D7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3CB1"/>
    <w:rsid w:val="0009421F"/>
    <w:rsid w:val="000955D7"/>
    <w:rsid w:val="0009572C"/>
    <w:rsid w:val="00096235"/>
    <w:rsid w:val="00097812"/>
    <w:rsid w:val="000A0005"/>
    <w:rsid w:val="000A009D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37459"/>
    <w:rsid w:val="002419B8"/>
    <w:rsid w:val="00241CFB"/>
    <w:rsid w:val="00242A4E"/>
    <w:rsid w:val="00242EB2"/>
    <w:rsid w:val="0024572D"/>
    <w:rsid w:val="002460BA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3BB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47E5"/>
    <w:rsid w:val="003B48B7"/>
    <w:rsid w:val="003B4EB0"/>
    <w:rsid w:val="003B4FB8"/>
    <w:rsid w:val="003B550C"/>
    <w:rsid w:val="003B6377"/>
    <w:rsid w:val="003B7392"/>
    <w:rsid w:val="003B79A9"/>
    <w:rsid w:val="003C132A"/>
    <w:rsid w:val="003C1658"/>
    <w:rsid w:val="003C1DD7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559"/>
    <w:rsid w:val="00460C54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0EC6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99E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252"/>
    <w:rsid w:val="006B160B"/>
    <w:rsid w:val="006B1DC5"/>
    <w:rsid w:val="006B39F4"/>
    <w:rsid w:val="006B3FB7"/>
    <w:rsid w:val="006B545B"/>
    <w:rsid w:val="006B5AF2"/>
    <w:rsid w:val="006B6941"/>
    <w:rsid w:val="006B69E3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1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B5F"/>
    <w:rsid w:val="008D686B"/>
    <w:rsid w:val="008D78DB"/>
    <w:rsid w:val="008D7B8D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1A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C64"/>
    <w:rsid w:val="00B527E1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1389"/>
    <w:rsid w:val="00C71FE2"/>
    <w:rsid w:val="00C7268E"/>
    <w:rsid w:val="00C73B98"/>
    <w:rsid w:val="00C7422D"/>
    <w:rsid w:val="00C74300"/>
    <w:rsid w:val="00C74D99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66F"/>
    <w:rsid w:val="00CC4FB6"/>
    <w:rsid w:val="00CD0806"/>
    <w:rsid w:val="00CD0DC5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24C8"/>
    <w:rsid w:val="00CF36C8"/>
    <w:rsid w:val="00CF3BB1"/>
    <w:rsid w:val="00CF43DA"/>
    <w:rsid w:val="00CF471F"/>
    <w:rsid w:val="00CF5AA7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5AD7"/>
    <w:rsid w:val="00DF5AF7"/>
    <w:rsid w:val="00DF6A95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3FDA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4915</TotalTime>
  <Pages>1</Pages>
  <Words>68</Words>
  <Characters>388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1948</cp:revision>
  <cp:lastPrinted>2022-03-24T14:29:00Z</cp:lastPrinted>
  <dcterms:created xsi:type="dcterms:W3CDTF">2016-03-08T23:18:00Z</dcterms:created>
  <dcterms:modified xsi:type="dcterms:W3CDTF">2022-04-27T22:47:00Z</dcterms:modified>
</cp:coreProperties>
</file>