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6662A1" w:rsidRPr="006662A1">
        <w:rPr>
          <w:sz w:val="22"/>
        </w:rPr>
        <w:t>Adriano Tomaz Ferreira de Souza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6662A1">
        <w:rPr>
          <w:sz w:val="22"/>
        </w:rPr>
        <w:t>37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6662A1">
        <w:rPr>
          <w:sz w:val="22"/>
        </w:rPr>
        <w:t>Sindrome Pos-COVID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20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343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157" w:rsidRDefault="00D64157">
      <w:r>
        <w:separator/>
      </w:r>
    </w:p>
  </w:endnote>
  <w:endnote w:type="continuationSeparator" w:id="0">
    <w:p w:rsidR="00D64157" w:rsidRDefault="00D64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6415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157" w:rsidRDefault="00D64157">
      <w:r>
        <w:separator/>
      </w:r>
    </w:p>
  </w:footnote>
  <w:footnote w:type="continuationSeparator" w:id="0">
    <w:p w:rsidR="00D64157" w:rsidRDefault="00D641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157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50014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4217</cp:revision>
  <cp:lastPrinted>2022-03-24T14:28:00Z</cp:lastPrinted>
  <dcterms:created xsi:type="dcterms:W3CDTF">2016-03-08T22:06:00Z</dcterms:created>
  <dcterms:modified xsi:type="dcterms:W3CDTF">2022-04-27T22:36:00Z</dcterms:modified>
</cp:coreProperties>
</file>