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625C8" w:rsidRPr="009625C8">
        <w:rPr>
          <w:sz w:val="22"/>
        </w:rPr>
        <w:t>Regina Alves Pereira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625C8">
        <w:rPr>
          <w:sz w:val="22"/>
        </w:rPr>
        <w:t>46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9625C8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20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bookmarkStart w:id="0" w:name="_GoBack"/>
      <w:bookmarkEnd w:id="0"/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217" w:rsidRDefault="00402217">
      <w:r>
        <w:separator/>
      </w:r>
    </w:p>
  </w:endnote>
  <w:endnote w:type="continuationSeparator" w:id="0">
    <w:p w:rsidR="00402217" w:rsidRDefault="00402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22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217" w:rsidRDefault="00402217">
      <w:r>
        <w:separator/>
      </w:r>
    </w:p>
  </w:footnote>
  <w:footnote w:type="continuationSeparator" w:id="0">
    <w:p w:rsidR="00402217" w:rsidRDefault="00402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217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4215</cp:revision>
  <cp:lastPrinted>2022-03-24T14:28:00Z</cp:lastPrinted>
  <dcterms:created xsi:type="dcterms:W3CDTF">2016-03-08T22:06:00Z</dcterms:created>
  <dcterms:modified xsi:type="dcterms:W3CDTF">2022-04-27T22:30:00Z</dcterms:modified>
</cp:coreProperties>
</file>