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A2C74" w:rsidRPr="000A2C74">
        <w:rPr>
          <w:sz w:val="22"/>
        </w:rPr>
        <w:t>Claudio Matheus da Silva Albuquerque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A2C74">
        <w:rPr>
          <w:sz w:val="22"/>
        </w:rPr>
        <w:t>39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538F9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6445F4">
        <w:rPr>
          <w:sz w:val="22"/>
        </w:rPr>
        <w:t>1</w:t>
      </w:r>
      <w:r w:rsidR="004538F9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6D3B">
        <w:t>10</w:t>
      </w:r>
      <w:r w:rsidR="004C2617">
        <w:t>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6D3B">
        <w:t>38.9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A9D" w:rsidRDefault="00292A9D">
      <w:r>
        <w:separator/>
      </w:r>
    </w:p>
  </w:endnote>
  <w:endnote w:type="continuationSeparator" w:id="0">
    <w:p w:rsidR="00292A9D" w:rsidRDefault="00292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2A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A9D" w:rsidRDefault="00292A9D">
      <w:r>
        <w:separator/>
      </w:r>
    </w:p>
  </w:footnote>
  <w:footnote w:type="continuationSeparator" w:id="0">
    <w:p w:rsidR="00292A9D" w:rsidRDefault="00292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A9D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4214</cp:revision>
  <cp:lastPrinted>2022-03-24T14:28:00Z</cp:lastPrinted>
  <dcterms:created xsi:type="dcterms:W3CDTF">2016-03-08T22:06:00Z</dcterms:created>
  <dcterms:modified xsi:type="dcterms:W3CDTF">2022-04-27T22:12:00Z</dcterms:modified>
</cp:coreProperties>
</file>