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6445F4" w:rsidRPr="006445F4">
        <w:rPr>
          <w:sz w:val="22"/>
        </w:rPr>
        <w:t>Frank William da Silveira Godoy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6445F4">
        <w:rPr>
          <w:sz w:val="22"/>
        </w:rPr>
        <w:t>32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6445F4">
        <w:rPr>
          <w:sz w:val="22"/>
        </w:rPr>
        <w:t>Check up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6445F4">
        <w:rPr>
          <w:sz w:val="22"/>
        </w:rPr>
        <w:t>18</w:t>
      </w:r>
      <w:bookmarkStart w:id="0" w:name="_GoBack"/>
      <w:bookmarkEnd w:id="0"/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893435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D6D3B">
        <w:t>10</w:t>
      </w:r>
      <w:r w:rsidR="004C2617">
        <w:t>.4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D6D3B">
        <w:t>38.9</w:t>
      </w:r>
      <w:r w:rsidR="004C2617">
        <w:t>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02288">
        <w:rPr>
          <w:noProof/>
          <w:sz w:val="24"/>
        </w:rPr>
        <w:t>27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7975" w:rsidRDefault="00547975">
      <w:r>
        <w:separator/>
      </w:r>
    </w:p>
  </w:endnote>
  <w:endnote w:type="continuationSeparator" w:id="0">
    <w:p w:rsidR="00547975" w:rsidRDefault="005479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4797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7975" w:rsidRDefault="00547975">
      <w:r>
        <w:separator/>
      </w:r>
    </w:p>
  </w:footnote>
  <w:footnote w:type="continuationSeparator" w:id="0">
    <w:p w:rsidR="00547975" w:rsidRDefault="005479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975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50011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4211</cp:revision>
  <cp:lastPrinted>2022-03-24T14:28:00Z</cp:lastPrinted>
  <dcterms:created xsi:type="dcterms:W3CDTF">2016-03-08T22:06:00Z</dcterms:created>
  <dcterms:modified xsi:type="dcterms:W3CDTF">2022-04-27T21:36:00Z</dcterms:modified>
</cp:coreProperties>
</file>