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A4BEC" w:rsidRPr="006A4BEC" w:rsidRDefault="006A4BEC" w:rsidP="006A4BEC">
      <w:pPr>
        <w:rPr>
          <w:sz w:val="32"/>
        </w:rPr>
      </w:pPr>
      <w:r w:rsidRPr="006A4BEC">
        <w:rPr>
          <w:sz w:val="32"/>
        </w:rPr>
        <w:t>PACIENTE: Angela Aparecida Moura Terenzi</w:t>
      </w:r>
    </w:p>
    <w:p w:rsidR="006A4BEC" w:rsidRPr="006A4BEC" w:rsidRDefault="006A4BEC" w:rsidP="006A4BEC">
      <w:pPr>
        <w:rPr>
          <w:sz w:val="32"/>
        </w:rPr>
      </w:pPr>
      <w:r w:rsidRPr="006A4BEC">
        <w:rPr>
          <w:sz w:val="32"/>
        </w:rPr>
        <w:t xml:space="preserve">IDADE: 44 anos SEXO: F                     </w:t>
      </w:r>
    </w:p>
    <w:p w:rsidR="009A4C0C" w:rsidRDefault="006A4BEC" w:rsidP="006A4BEC">
      <w:pPr>
        <w:rPr>
          <w:sz w:val="32"/>
        </w:rPr>
      </w:pPr>
      <w:r w:rsidRPr="006A4BEC">
        <w:rPr>
          <w:sz w:val="32"/>
        </w:rPr>
        <w:t>DATA DO EXAME: 13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4ECE" w:rsidRDefault="00704ECE">
      <w:r>
        <w:separator/>
      </w:r>
    </w:p>
  </w:endnote>
  <w:endnote w:type="continuationSeparator" w:id="0">
    <w:p w:rsidR="00704ECE" w:rsidRDefault="00704E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4ECE" w:rsidRDefault="00704ECE">
      <w:r>
        <w:separator/>
      </w:r>
    </w:p>
  </w:footnote>
  <w:footnote w:type="continuationSeparator" w:id="0">
    <w:p w:rsidR="00704ECE" w:rsidRDefault="00704E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ECE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26754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4116</cp:revision>
  <cp:lastPrinted>2022-03-24T14:28:00Z</cp:lastPrinted>
  <dcterms:created xsi:type="dcterms:W3CDTF">2016-03-08T22:17:00Z</dcterms:created>
  <dcterms:modified xsi:type="dcterms:W3CDTF">2022-04-13T16:01:00Z</dcterms:modified>
</cp:coreProperties>
</file>