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FB5DFB" w:rsidRPr="00FB5DFB">
        <w:rPr>
          <w:sz w:val="22"/>
        </w:rPr>
        <w:t>Maria Cristina Alcantara da Silva Formiga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FB5DFB">
        <w:rPr>
          <w:sz w:val="22"/>
        </w:rPr>
        <w:t>69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FB5DFB">
        <w:rPr>
          <w:sz w:val="22"/>
        </w:rPr>
        <w:t>Esquecimento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FB5DFB">
        <w:rPr>
          <w:sz w:val="22"/>
        </w:rPr>
        <w:t>11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FB5DFB">
        <w:rPr>
          <w:sz w:val="22"/>
        </w:rPr>
        <w:t>Sertralina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A55E8">
        <w:t>7.2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A55E8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B5DFB">
        <w:rPr>
          <w:noProof/>
          <w:sz w:val="24"/>
        </w:rPr>
        <w:t>11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87F" w:rsidRDefault="00E2187F">
      <w:r>
        <w:separator/>
      </w:r>
    </w:p>
  </w:endnote>
  <w:endnote w:type="continuationSeparator" w:id="0">
    <w:p w:rsidR="00E2187F" w:rsidRDefault="00E21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2187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87F" w:rsidRDefault="00E2187F">
      <w:r>
        <w:separator/>
      </w:r>
    </w:p>
  </w:footnote>
  <w:footnote w:type="continuationSeparator" w:id="0">
    <w:p w:rsidR="00E2187F" w:rsidRDefault="00E218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187F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49892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4180</cp:revision>
  <cp:lastPrinted>2022-03-24T14:28:00Z</cp:lastPrinted>
  <dcterms:created xsi:type="dcterms:W3CDTF">2016-03-08T22:06:00Z</dcterms:created>
  <dcterms:modified xsi:type="dcterms:W3CDTF">2022-04-11T14:46:00Z</dcterms:modified>
</cp:coreProperties>
</file>