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Nome :  </w:t>
      </w:r>
      <w:r w:rsidRPr="00777490">
        <w:rPr>
          <w:sz w:val="22"/>
        </w:rPr>
        <w:tab/>
      </w:r>
      <w:r w:rsidR="007E62F7" w:rsidRPr="007E62F7">
        <w:rPr>
          <w:sz w:val="22"/>
        </w:rPr>
        <w:t>Sibelle Veronica Batista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Idade :  </w:t>
      </w:r>
      <w:r w:rsidRPr="00777490">
        <w:rPr>
          <w:sz w:val="22"/>
        </w:rPr>
        <w:tab/>
      </w:r>
      <w:r w:rsidR="007E62F7">
        <w:rPr>
          <w:sz w:val="22"/>
        </w:rPr>
        <w:t>42</w:t>
      </w:r>
      <w:r w:rsidRPr="00777490">
        <w:rPr>
          <w:sz w:val="22"/>
        </w:rPr>
        <w:t xml:space="preserve"> anos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Indicação            </w:t>
      </w:r>
      <w:r w:rsidR="007E62F7">
        <w:rPr>
          <w:sz w:val="22"/>
        </w:rPr>
        <w:t>Check up.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D</w:t>
      </w:r>
      <w:r w:rsidR="0061588D">
        <w:rPr>
          <w:sz w:val="22"/>
        </w:rPr>
        <w:t xml:space="preserve">ata:                  </w:t>
      </w:r>
      <w:r w:rsidR="007E62F7">
        <w:rPr>
          <w:sz w:val="22"/>
        </w:rPr>
        <w:t>8</w:t>
      </w:r>
      <w:r w:rsidR="009F0DA5">
        <w:rPr>
          <w:sz w:val="22"/>
        </w:rPr>
        <w:t xml:space="preserve"> abr. 22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Medico:              Dr.Claudio Oppenheimer 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Terapêutica :</w:t>
      </w:r>
      <w:r w:rsidRPr="00777490">
        <w:rPr>
          <w:sz w:val="22"/>
        </w:rPr>
        <w:tab/>
      </w:r>
      <w:r w:rsidR="007E62F7">
        <w:rPr>
          <w:sz w:val="22"/>
        </w:rPr>
        <w:t>Deller/Rivotril</w:t>
      </w:r>
      <w:bookmarkStart w:id="0" w:name="_GoBack"/>
      <w:bookmarkEnd w:id="0"/>
    </w:p>
    <w:p w:rsidR="00EB118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Lateralidade :</w:t>
      </w:r>
      <w:r w:rsidRPr="0077749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297EBD">
        <w:rPr>
          <w:sz w:val="22"/>
          <w:szCs w:val="22"/>
        </w:rPr>
        <w:t xml:space="preserve"> de predominio a direita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7E62F7">
        <w:rPr>
          <w:noProof/>
          <w:sz w:val="24"/>
        </w:rPr>
        <w:t>8 de abril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DC4" w:rsidRDefault="00137DC4">
      <w:r>
        <w:separator/>
      </w:r>
    </w:p>
  </w:endnote>
  <w:endnote w:type="continuationSeparator" w:id="0">
    <w:p w:rsidR="00137DC4" w:rsidRDefault="00137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DC4" w:rsidRDefault="00137DC4">
      <w:r>
        <w:separator/>
      </w:r>
    </w:p>
  </w:footnote>
  <w:footnote w:type="continuationSeparator" w:id="0">
    <w:p w:rsidR="00137DC4" w:rsidRDefault="00137D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7AF8"/>
    <w:rsid w:val="007A5E83"/>
    <w:rsid w:val="007B078F"/>
    <w:rsid w:val="007B0A66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468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132</cp:revision>
  <cp:lastPrinted>2011-05-26T22:39:00Z</cp:lastPrinted>
  <dcterms:created xsi:type="dcterms:W3CDTF">2019-02-08T15:27:00Z</dcterms:created>
  <dcterms:modified xsi:type="dcterms:W3CDTF">2022-04-08T19:59:00Z</dcterms:modified>
</cp:coreProperties>
</file>