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A55E8" w:rsidRPr="00CA55E8">
        <w:rPr>
          <w:sz w:val="22"/>
        </w:rPr>
        <w:t>Ocelia Assis de Souza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A55E8">
        <w:rPr>
          <w:sz w:val="22"/>
        </w:rPr>
        <w:t>34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A55E8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A55E8">
        <w:rPr>
          <w:sz w:val="22"/>
        </w:rPr>
        <w:t>8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107C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55E8">
        <w:rPr>
          <w:noProof/>
          <w:sz w:val="24"/>
        </w:rPr>
        <w:t>8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A6C" w:rsidRDefault="00C01A6C">
      <w:r>
        <w:separator/>
      </w:r>
    </w:p>
  </w:endnote>
  <w:endnote w:type="continuationSeparator" w:id="0">
    <w:p w:rsidR="00C01A6C" w:rsidRDefault="00C01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1A6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A6C" w:rsidRDefault="00C01A6C">
      <w:r>
        <w:separator/>
      </w:r>
    </w:p>
  </w:footnote>
  <w:footnote w:type="continuationSeparator" w:id="0">
    <w:p w:rsidR="00C01A6C" w:rsidRDefault="00C01A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1A6C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49884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4174</cp:revision>
  <cp:lastPrinted>2022-03-24T14:28:00Z</cp:lastPrinted>
  <dcterms:created xsi:type="dcterms:W3CDTF">2016-03-08T22:06:00Z</dcterms:created>
  <dcterms:modified xsi:type="dcterms:W3CDTF">2022-04-08T15:34:00Z</dcterms:modified>
</cp:coreProperties>
</file>