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7455B6" w:rsidRPr="007455B6">
        <w:rPr>
          <w:sz w:val="22"/>
        </w:rPr>
        <w:t>Lourival Anchieta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7455B6">
        <w:rPr>
          <w:sz w:val="22"/>
        </w:rPr>
        <w:t>87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3A43D4">
        <w:rPr>
          <w:sz w:val="22"/>
        </w:rPr>
        <w:t xml:space="preserve">Deficit </w:t>
      </w:r>
      <w:r w:rsidR="00861FFD">
        <w:rPr>
          <w:sz w:val="22"/>
        </w:rPr>
        <w:t>memoria</w:t>
      </w:r>
      <w:r w:rsidR="007455B6">
        <w:rPr>
          <w:sz w:val="22"/>
        </w:rPr>
        <w:t>/DA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455B6">
        <w:rPr>
          <w:sz w:val="22"/>
        </w:rPr>
        <w:t>6</w:t>
      </w:r>
      <w:bookmarkStart w:id="0" w:name="_GoBack"/>
      <w:bookmarkEnd w:id="0"/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55115A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82D80">
        <w:t>10.4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82D80">
        <w:t>23.8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455B6">
        <w:rPr>
          <w:noProof/>
          <w:sz w:val="24"/>
        </w:rPr>
        <w:t>6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A1D" w:rsidRDefault="00435A1D">
      <w:r>
        <w:separator/>
      </w:r>
    </w:p>
  </w:endnote>
  <w:endnote w:type="continuationSeparator" w:id="0">
    <w:p w:rsidR="00435A1D" w:rsidRDefault="00435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35A1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A1D" w:rsidRDefault="00435A1D">
      <w:r>
        <w:separator/>
      </w:r>
    </w:p>
  </w:footnote>
  <w:footnote w:type="continuationSeparator" w:id="0">
    <w:p w:rsidR="00435A1D" w:rsidRDefault="00435A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A1D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49882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4169</cp:revision>
  <cp:lastPrinted>2022-03-24T14:28:00Z</cp:lastPrinted>
  <dcterms:created xsi:type="dcterms:W3CDTF">2016-03-08T22:06:00Z</dcterms:created>
  <dcterms:modified xsi:type="dcterms:W3CDTF">2022-04-06T15:55:00Z</dcterms:modified>
</cp:coreProperties>
</file>