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861FFD" w:rsidRPr="00861FFD">
        <w:rPr>
          <w:sz w:val="22"/>
        </w:rPr>
        <w:t>Abadia Barbosa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861FFD">
        <w:rPr>
          <w:sz w:val="22"/>
        </w:rPr>
        <w:t>42</w:t>
      </w:r>
      <w:r w:rsidRPr="005B628A">
        <w:rPr>
          <w:sz w:val="22"/>
        </w:rPr>
        <w:t xml:space="preserve"> 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3A43D4">
        <w:rPr>
          <w:sz w:val="22"/>
        </w:rPr>
        <w:t xml:space="preserve">Deficit </w:t>
      </w:r>
      <w:r w:rsidR="00861FFD">
        <w:rPr>
          <w:sz w:val="22"/>
        </w:rPr>
        <w:t>memoria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861FFD">
        <w:rPr>
          <w:sz w:val="22"/>
        </w:rPr>
        <w:t>4</w:t>
      </w:r>
      <w:bookmarkStart w:id="0" w:name="_GoBack"/>
      <w:bookmarkEnd w:id="0"/>
      <w:r w:rsidR="00732E22">
        <w:rPr>
          <w:sz w:val="22"/>
        </w:rPr>
        <w:t xml:space="preserve"> abr.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55115A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8C00B8">
        <w:t>11.0</w:t>
      </w:r>
      <w:r w:rsidR="001901A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8C00B8">
        <w:t>32.5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861FFD">
        <w:rPr>
          <w:noProof/>
          <w:sz w:val="24"/>
        </w:rPr>
        <w:t>4 de abril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37D72" w:rsidRDefault="00437D72">
      <w:r>
        <w:separator/>
      </w:r>
    </w:p>
  </w:endnote>
  <w:endnote w:type="continuationSeparator" w:id="0">
    <w:p w:rsidR="00437D72" w:rsidRDefault="00437D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37D72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37D72" w:rsidRDefault="00437D72">
      <w:r>
        <w:separator/>
      </w:r>
    </w:p>
  </w:footnote>
  <w:footnote w:type="continuationSeparator" w:id="0">
    <w:p w:rsidR="00437D72" w:rsidRDefault="00437D7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2574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4F40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28D"/>
    <w:rsid w:val="002E4668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ABF"/>
    <w:rsid w:val="00331B24"/>
    <w:rsid w:val="003320DC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D6B"/>
    <w:rsid w:val="003D77A4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2479"/>
    <w:rsid w:val="003F2E7C"/>
    <w:rsid w:val="003F31EC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D72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B19"/>
    <w:rsid w:val="004C3D06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DD4"/>
    <w:rsid w:val="004D12F2"/>
    <w:rsid w:val="004D1709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0DE"/>
    <w:rsid w:val="0054792A"/>
    <w:rsid w:val="00547AA6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36FC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2F2"/>
    <w:rsid w:val="00585569"/>
    <w:rsid w:val="005856EC"/>
    <w:rsid w:val="00585F31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02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0423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0F0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68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59F5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6C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073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082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558D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4105"/>
    <w:rsid w:val="00F048A9"/>
    <w:rsid w:val="00F0509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77C3E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49881</TotalTime>
  <Pages>1</Pages>
  <Words>266</Words>
  <Characters>1517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4167</cp:revision>
  <cp:lastPrinted>2022-03-24T14:28:00Z</cp:lastPrinted>
  <dcterms:created xsi:type="dcterms:W3CDTF">2016-03-08T22:06:00Z</dcterms:created>
  <dcterms:modified xsi:type="dcterms:W3CDTF">2022-04-04T14:53:00Z</dcterms:modified>
</cp:coreProperties>
</file>