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666702" w:rsidRPr="00666702" w:rsidRDefault="00666702" w:rsidP="00666702">
      <w:pPr>
        <w:ind w:right="-99"/>
        <w:jc w:val="both"/>
        <w:rPr>
          <w:sz w:val="32"/>
          <w:szCs w:val="32"/>
        </w:rPr>
      </w:pPr>
      <w:r w:rsidRPr="00666702">
        <w:rPr>
          <w:sz w:val="32"/>
          <w:szCs w:val="32"/>
        </w:rPr>
        <w:t>PACIENTE: Victor Hugo Mendes Fonseca</w:t>
      </w:r>
    </w:p>
    <w:p w:rsidR="00666702" w:rsidRPr="00666702" w:rsidRDefault="00666702" w:rsidP="00666702">
      <w:pPr>
        <w:ind w:right="-99"/>
        <w:jc w:val="both"/>
        <w:rPr>
          <w:sz w:val="32"/>
          <w:szCs w:val="32"/>
        </w:rPr>
      </w:pPr>
      <w:r w:rsidRPr="00666702">
        <w:rPr>
          <w:sz w:val="32"/>
          <w:szCs w:val="32"/>
        </w:rPr>
        <w:t xml:space="preserve">IDADE: 18 anos SEXO: M                     </w:t>
      </w:r>
    </w:p>
    <w:p w:rsidR="00E53701" w:rsidRDefault="00666702" w:rsidP="00666702">
      <w:pPr>
        <w:ind w:right="-99"/>
        <w:jc w:val="both"/>
        <w:rPr>
          <w:sz w:val="32"/>
          <w:szCs w:val="32"/>
        </w:rPr>
      </w:pPr>
      <w:r w:rsidRPr="00666702">
        <w:rPr>
          <w:sz w:val="32"/>
          <w:szCs w:val="32"/>
        </w:rPr>
        <w:t>DATA DO EXAME: 1 abr.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AC2" w:rsidRDefault="00034AC2">
      <w:r>
        <w:separator/>
      </w:r>
    </w:p>
  </w:endnote>
  <w:endnote w:type="continuationSeparator" w:id="0">
    <w:p w:rsidR="00034AC2" w:rsidRDefault="00034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AC2" w:rsidRDefault="00034AC2">
      <w:r>
        <w:separator/>
      </w:r>
    </w:p>
  </w:footnote>
  <w:footnote w:type="continuationSeparator" w:id="0">
    <w:p w:rsidR="00034AC2" w:rsidRDefault="00034A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E60"/>
    <w:rsid w:val="00101DA8"/>
    <w:rsid w:val="0011560D"/>
    <w:rsid w:val="0011649C"/>
    <w:rsid w:val="0011751C"/>
    <w:rsid w:val="00125854"/>
    <w:rsid w:val="00126CB7"/>
    <w:rsid w:val="00134591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1208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189</cp:revision>
  <cp:lastPrinted>1998-02-03T19:29:00Z</cp:lastPrinted>
  <dcterms:created xsi:type="dcterms:W3CDTF">2016-03-08T23:39:00Z</dcterms:created>
  <dcterms:modified xsi:type="dcterms:W3CDTF">2022-04-01T21:14:00Z</dcterms:modified>
</cp:coreProperties>
</file>