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A5AC3" w:rsidRPr="007A5AC3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>PACIENTE: Luciana da Silva Dias</w:t>
      </w:r>
    </w:p>
    <w:p w:rsidR="007A5AC3" w:rsidRPr="007A5AC3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 xml:space="preserve">IDADE: 45 anos SEXO: F                     </w:t>
      </w:r>
    </w:p>
    <w:p w:rsidR="004930C6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>DATA DO EXAME: 31 mar.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E47" w:rsidRDefault="00F21E47">
      <w:r>
        <w:separator/>
      </w:r>
    </w:p>
  </w:endnote>
  <w:endnote w:type="continuationSeparator" w:id="0">
    <w:p w:rsidR="00F21E47" w:rsidRDefault="00F21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E47" w:rsidRDefault="00F21E47">
      <w:r>
        <w:separator/>
      </w:r>
    </w:p>
  </w:footnote>
  <w:footnote w:type="continuationSeparator" w:id="0">
    <w:p w:rsidR="00F21E47" w:rsidRDefault="00F21E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4892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1880</cp:revision>
  <cp:lastPrinted>2022-03-24T14:29:00Z</cp:lastPrinted>
  <dcterms:created xsi:type="dcterms:W3CDTF">2016-03-08T23:18:00Z</dcterms:created>
  <dcterms:modified xsi:type="dcterms:W3CDTF">2022-03-31T16:02:00Z</dcterms:modified>
</cp:coreProperties>
</file>