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5115A" w:rsidRPr="0055115A">
        <w:rPr>
          <w:sz w:val="22"/>
        </w:rPr>
        <w:t>Luciana da Silva Dias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5115A">
        <w:rPr>
          <w:sz w:val="22"/>
        </w:rPr>
        <w:t>4</w:t>
      </w:r>
      <w:r w:rsidR="00C76D78">
        <w:rPr>
          <w:sz w:val="22"/>
        </w:rPr>
        <w:t>5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5115A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95A27">
        <w:rPr>
          <w:sz w:val="22"/>
        </w:rPr>
        <w:t>3</w:t>
      </w:r>
      <w:r w:rsidR="00C76D78">
        <w:rPr>
          <w:sz w:val="22"/>
        </w:rPr>
        <w:t>1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93DBF">
        <w:t>8.6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93DBF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76D78">
        <w:rPr>
          <w:noProof/>
          <w:sz w:val="24"/>
        </w:rPr>
        <w:t>31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892" w:rsidRDefault="00CE0892">
      <w:r>
        <w:separator/>
      </w:r>
    </w:p>
  </w:endnote>
  <w:endnote w:type="continuationSeparator" w:id="0">
    <w:p w:rsidR="00CE0892" w:rsidRDefault="00CE0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E089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892" w:rsidRDefault="00CE0892">
      <w:r>
        <w:separator/>
      </w:r>
    </w:p>
  </w:footnote>
  <w:footnote w:type="continuationSeparator" w:id="0">
    <w:p w:rsidR="00CE0892" w:rsidRDefault="00CE08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49854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4157</cp:revision>
  <cp:lastPrinted>2022-03-24T14:28:00Z</cp:lastPrinted>
  <dcterms:created xsi:type="dcterms:W3CDTF">2016-03-08T22:06:00Z</dcterms:created>
  <dcterms:modified xsi:type="dcterms:W3CDTF">2022-03-31T16:01:00Z</dcterms:modified>
</cp:coreProperties>
</file>