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bookmarkStart w:id="0" w:name="_GoBack"/>
      <w:r w:rsidR="00C76D78" w:rsidRPr="00C76D78">
        <w:rPr>
          <w:sz w:val="22"/>
        </w:rPr>
        <w:t>Evandro Bonifacio Ferreira</w:t>
      </w:r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C76D78">
        <w:rPr>
          <w:sz w:val="22"/>
        </w:rPr>
        <w:t>55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C557A0">
        <w:rPr>
          <w:sz w:val="22"/>
        </w:rPr>
        <w:t>Depressao</w:t>
      </w:r>
      <w:r w:rsidR="00C76D78">
        <w:rPr>
          <w:sz w:val="22"/>
        </w:rPr>
        <w:t>/Dor cronica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C95A27">
        <w:rPr>
          <w:sz w:val="22"/>
        </w:rPr>
        <w:t>3</w:t>
      </w:r>
      <w:r w:rsidR="00C76D78">
        <w:rPr>
          <w:sz w:val="22"/>
        </w:rPr>
        <w:t>1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76D78" w:rsidRPr="00C76D78">
        <w:rPr>
          <w:sz w:val="22"/>
        </w:rPr>
        <w:t>Pregabalina, Patz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93DBF">
        <w:t>8.6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93DBF">
        <w:t>41.8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76D78">
        <w:rPr>
          <w:noProof/>
          <w:sz w:val="24"/>
        </w:rPr>
        <w:t>31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47F6" w:rsidRDefault="003147F6">
      <w:r>
        <w:separator/>
      </w:r>
    </w:p>
  </w:endnote>
  <w:endnote w:type="continuationSeparator" w:id="0">
    <w:p w:rsidR="003147F6" w:rsidRDefault="003147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147F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47F6" w:rsidRDefault="003147F6">
      <w:r>
        <w:separator/>
      </w:r>
    </w:p>
  </w:footnote>
  <w:footnote w:type="continuationSeparator" w:id="0">
    <w:p w:rsidR="003147F6" w:rsidRDefault="003147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7F6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49854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4156</cp:revision>
  <cp:lastPrinted>2022-03-24T14:28:00Z</cp:lastPrinted>
  <dcterms:created xsi:type="dcterms:W3CDTF">2016-03-08T22:06:00Z</dcterms:created>
  <dcterms:modified xsi:type="dcterms:W3CDTF">2022-03-31T15:56:00Z</dcterms:modified>
</cp:coreProperties>
</file>