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Nome :  </w:t>
      </w:r>
      <w:r w:rsidRPr="00777490">
        <w:rPr>
          <w:sz w:val="22"/>
        </w:rPr>
        <w:tab/>
      </w:r>
      <w:r w:rsidR="00C234A5" w:rsidRPr="00C234A5">
        <w:rPr>
          <w:sz w:val="22"/>
        </w:rPr>
        <w:t>Julia de Moraes Elias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Idade :  </w:t>
      </w:r>
      <w:r w:rsidRPr="00777490">
        <w:rPr>
          <w:sz w:val="22"/>
        </w:rPr>
        <w:tab/>
      </w:r>
      <w:r w:rsidR="00C234A5">
        <w:rPr>
          <w:sz w:val="22"/>
        </w:rPr>
        <w:t>25</w:t>
      </w:r>
      <w:r w:rsidRPr="00777490">
        <w:rPr>
          <w:sz w:val="22"/>
        </w:rPr>
        <w:t xml:space="preserve"> anos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Indicação            </w:t>
      </w:r>
      <w:r w:rsidR="00C234A5">
        <w:rPr>
          <w:sz w:val="22"/>
        </w:rPr>
        <w:t>Sonolencia diurna excessiva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D</w:t>
      </w:r>
      <w:r w:rsidR="0061588D">
        <w:rPr>
          <w:sz w:val="22"/>
        </w:rPr>
        <w:t xml:space="preserve">ata:                   </w:t>
      </w:r>
      <w:r w:rsidR="00C234A5">
        <w:rPr>
          <w:sz w:val="22"/>
        </w:rPr>
        <w:t>29</w:t>
      </w:r>
      <w:r w:rsidR="0061588D">
        <w:rPr>
          <w:sz w:val="22"/>
        </w:rPr>
        <w:t xml:space="preserve"> mar. 22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Medico:              Dr.Claudio Oppenheimer 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Terapêutica :</w:t>
      </w:r>
      <w:r w:rsidRPr="00777490">
        <w:rPr>
          <w:sz w:val="22"/>
        </w:rPr>
        <w:tab/>
      </w:r>
      <w:r w:rsidR="00C234A5">
        <w:rPr>
          <w:sz w:val="22"/>
        </w:rPr>
        <w:t>Zetron</w:t>
      </w:r>
      <w:bookmarkStart w:id="0" w:name="_GoBack"/>
      <w:bookmarkEnd w:id="0"/>
    </w:p>
    <w:p w:rsidR="00EB118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Lateralidade :</w:t>
      </w:r>
      <w:r w:rsidRPr="0077749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297EBD">
        <w:rPr>
          <w:sz w:val="22"/>
          <w:szCs w:val="22"/>
        </w:rPr>
        <w:t xml:space="preserve"> de predominio a direita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C234A5">
        <w:rPr>
          <w:noProof/>
          <w:sz w:val="24"/>
        </w:rPr>
        <w:t>29 de março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EC5" w:rsidRDefault="00C67EC5">
      <w:r>
        <w:separator/>
      </w:r>
    </w:p>
  </w:endnote>
  <w:endnote w:type="continuationSeparator" w:id="0">
    <w:p w:rsidR="00C67EC5" w:rsidRDefault="00C67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EC5" w:rsidRDefault="00C67EC5">
      <w:r>
        <w:separator/>
      </w:r>
    </w:p>
  </w:footnote>
  <w:footnote w:type="continuationSeparator" w:id="0">
    <w:p w:rsidR="00C67EC5" w:rsidRDefault="00C67E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466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130</cp:revision>
  <cp:lastPrinted>2011-05-26T22:39:00Z</cp:lastPrinted>
  <dcterms:created xsi:type="dcterms:W3CDTF">2019-02-08T15:27:00Z</dcterms:created>
  <dcterms:modified xsi:type="dcterms:W3CDTF">2022-03-29T16:13:00Z</dcterms:modified>
</cp:coreProperties>
</file>