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896B9B" w:rsidRPr="00896B9B">
        <w:rPr>
          <w:sz w:val="22"/>
        </w:rPr>
        <w:t>Emerson de Melo Moreira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896B9B">
        <w:rPr>
          <w:sz w:val="22"/>
        </w:rPr>
        <w:t>43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896B9B">
        <w:rPr>
          <w:sz w:val="22"/>
        </w:rPr>
        <w:t>Zumbido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7C54D4">
        <w:rPr>
          <w:sz w:val="22"/>
        </w:rPr>
        <w:t>2</w:t>
      </w:r>
      <w:r w:rsidR="00896B9B">
        <w:rPr>
          <w:sz w:val="22"/>
        </w:rPr>
        <w:t>9</w:t>
      </w:r>
      <w:bookmarkStart w:id="0" w:name="_GoBack"/>
      <w:bookmarkEnd w:id="0"/>
      <w:r w:rsidRPr="005B628A">
        <w:rPr>
          <w:sz w:val="22"/>
        </w:rPr>
        <w:t xml:space="preserve"> mar.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99125F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B0F91">
        <w:t>11.5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B0F91">
        <w:t>30.8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96B9B">
        <w:rPr>
          <w:noProof/>
          <w:sz w:val="24"/>
        </w:rPr>
        <w:t>29 de março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350F" w:rsidRDefault="00BD350F">
      <w:r>
        <w:separator/>
      </w:r>
    </w:p>
  </w:endnote>
  <w:endnote w:type="continuationSeparator" w:id="0">
    <w:p w:rsidR="00BD350F" w:rsidRDefault="00BD35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D350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350F" w:rsidRDefault="00BD350F">
      <w:r>
        <w:separator/>
      </w:r>
    </w:p>
  </w:footnote>
  <w:footnote w:type="continuationSeparator" w:id="0">
    <w:p w:rsidR="00BD350F" w:rsidRDefault="00BD35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50F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58D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49557</TotalTime>
  <Pages>1</Pages>
  <Words>266</Words>
  <Characters>1520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4151</cp:revision>
  <cp:lastPrinted>2022-03-24T14:28:00Z</cp:lastPrinted>
  <dcterms:created xsi:type="dcterms:W3CDTF">2016-03-08T22:06:00Z</dcterms:created>
  <dcterms:modified xsi:type="dcterms:W3CDTF">2022-03-29T15:59:00Z</dcterms:modified>
</cp:coreProperties>
</file>