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63515" w:rsidRPr="00763515">
        <w:rPr>
          <w:sz w:val="22"/>
        </w:rPr>
        <w:t>Herivelton Bispo Lopes Magalhaes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7558D">
        <w:rPr>
          <w:sz w:val="22"/>
        </w:rPr>
        <w:t>2</w:t>
      </w:r>
      <w:r w:rsidR="00763515">
        <w:rPr>
          <w:sz w:val="22"/>
        </w:rPr>
        <w:t>7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763515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</w:t>
      </w:r>
      <w:r w:rsidR="00763515">
        <w:rPr>
          <w:sz w:val="22"/>
        </w:rPr>
        <w:t>8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B7A3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63515">
        <w:rPr>
          <w:noProof/>
          <w:sz w:val="24"/>
        </w:rPr>
        <w:t>28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5AF" w:rsidRDefault="00FD15AF">
      <w:r>
        <w:separator/>
      </w:r>
    </w:p>
  </w:endnote>
  <w:endnote w:type="continuationSeparator" w:id="0">
    <w:p w:rsidR="00FD15AF" w:rsidRDefault="00FD1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D15A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5AF" w:rsidRDefault="00FD15AF">
      <w:r>
        <w:separator/>
      </w:r>
    </w:p>
  </w:footnote>
  <w:footnote w:type="continuationSeparator" w:id="0">
    <w:p w:rsidR="00FD15AF" w:rsidRDefault="00FD15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5AF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4146</cp:revision>
  <cp:lastPrinted>2022-03-24T14:28:00Z</cp:lastPrinted>
  <dcterms:created xsi:type="dcterms:W3CDTF">2016-03-08T22:06:00Z</dcterms:created>
  <dcterms:modified xsi:type="dcterms:W3CDTF">2022-03-28T15:30:00Z</dcterms:modified>
</cp:coreProperties>
</file>