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9569C8" w:rsidRPr="009569C8">
        <w:rPr>
          <w:sz w:val="22"/>
        </w:rPr>
        <w:t>Vandercleia Neves dos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9569C8">
        <w:rPr>
          <w:sz w:val="22"/>
        </w:rPr>
        <w:t>39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9569C8">
        <w:rPr>
          <w:sz w:val="22"/>
        </w:rPr>
        <w:t>Deficit atencao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C54D4">
        <w:rPr>
          <w:sz w:val="22"/>
        </w:rPr>
        <w:t>24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B7A37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569C8">
        <w:rPr>
          <w:noProof/>
          <w:sz w:val="24"/>
        </w:rPr>
        <w:t>24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484" w:rsidRDefault="007E4484">
      <w:r>
        <w:separator/>
      </w:r>
    </w:p>
  </w:endnote>
  <w:endnote w:type="continuationSeparator" w:id="0">
    <w:p w:rsidR="007E4484" w:rsidRDefault="007E4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E448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484" w:rsidRDefault="007E4484">
      <w:r>
        <w:separator/>
      </w:r>
    </w:p>
  </w:footnote>
  <w:footnote w:type="continuationSeparator" w:id="0">
    <w:p w:rsidR="007E4484" w:rsidRDefault="007E44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484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49552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4143</cp:revision>
  <cp:lastPrinted>2022-03-24T14:28:00Z</cp:lastPrinted>
  <dcterms:created xsi:type="dcterms:W3CDTF">2016-03-08T22:06:00Z</dcterms:created>
  <dcterms:modified xsi:type="dcterms:W3CDTF">2022-03-24T15:35:00Z</dcterms:modified>
</cp:coreProperties>
</file>