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F85E22" w:rsidRPr="00F85E22" w:rsidRDefault="00F85E22" w:rsidP="00F85E22">
      <w:pPr>
        <w:rPr>
          <w:sz w:val="32"/>
        </w:rPr>
      </w:pPr>
      <w:r w:rsidRPr="00F85E22">
        <w:rPr>
          <w:sz w:val="32"/>
        </w:rPr>
        <w:t>PACIENTE: Elisa de Nazare Araujo Pessoa</w:t>
      </w:r>
    </w:p>
    <w:p w:rsidR="00F85E22" w:rsidRPr="00F85E22" w:rsidRDefault="00F85E22" w:rsidP="00F85E22">
      <w:pPr>
        <w:rPr>
          <w:sz w:val="32"/>
        </w:rPr>
      </w:pPr>
      <w:r w:rsidRPr="00F85E22">
        <w:rPr>
          <w:sz w:val="32"/>
        </w:rPr>
        <w:t xml:space="preserve">IDADE: 85 anos SEXO: F                     </w:t>
      </w:r>
    </w:p>
    <w:p w:rsidR="00BB2AE3" w:rsidRPr="00BB2AE3" w:rsidRDefault="00F85E22" w:rsidP="00F85E22">
      <w:pPr>
        <w:rPr>
          <w:sz w:val="32"/>
        </w:rPr>
      </w:pPr>
      <w:r w:rsidRPr="00F85E22">
        <w:rPr>
          <w:sz w:val="32"/>
        </w:rPr>
        <w:t>DATA DO EXAME: 24 mar. 22</w:t>
      </w:r>
    </w:p>
    <w:p w:rsidR="00BB2AE3" w:rsidRPr="00BB2AE3" w:rsidRDefault="00BB2AE3" w:rsidP="00BB2AE3">
      <w:pPr>
        <w:rPr>
          <w:sz w:val="32"/>
        </w:rPr>
      </w:pPr>
      <w:bookmarkStart w:id="0" w:name="_GoBack"/>
      <w:bookmarkEnd w:id="0"/>
    </w:p>
    <w:p w:rsidR="00BB2AE3" w:rsidRDefault="00BB2AE3" w:rsidP="00BB2AE3">
      <w:pPr>
        <w:rPr>
          <w:sz w:val="32"/>
        </w:rPr>
      </w:pPr>
    </w:p>
    <w:p w:rsidR="00BB2AE3" w:rsidRPr="00BB2AE3" w:rsidRDefault="00BB2AE3" w:rsidP="00BB2AE3">
      <w:pPr>
        <w:rPr>
          <w:sz w:val="32"/>
        </w:rPr>
      </w:pPr>
      <w:r w:rsidRPr="00BB2AE3">
        <w:rPr>
          <w:sz w:val="32"/>
        </w:rPr>
        <w:t>RELATÓRIO:</w:t>
      </w:r>
    </w:p>
    <w:p w:rsidR="0055506B" w:rsidRDefault="0055506B" w:rsidP="00BB2AE3">
      <w:pPr>
        <w:rPr>
          <w:sz w:val="28"/>
          <w:szCs w:val="28"/>
        </w:rPr>
      </w:pP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velocidades de condução nervosa sensitiva estão normais nos nervos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amplitudes dos potenciais de ação composto sensitivo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velocidades de condução nervosa motora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amplitudes dos potenciais de ação composto motor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O reflexo H, obtido no nervo tibial D e E, está normal bilateralmente.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 xml:space="preserve">Os eletromiogramas mostram sinais de desnervação crônica e reinervação nos músculos </w:t>
      </w:r>
      <w:r w:rsidR="00BA51E8">
        <w:rPr>
          <w:sz w:val="28"/>
          <w:szCs w:val="28"/>
        </w:rPr>
        <w:t>tibial anterior,fibular longo,extensor curto dos dedos,todos a direita</w:t>
      </w:r>
      <w:r w:rsidRPr="00BB2AE3">
        <w:rPr>
          <w:sz w:val="28"/>
          <w:szCs w:val="28"/>
        </w:rPr>
        <w:t>.Não foram registrados potenciais de fibrilação e ondas agudas positivas.</w:t>
      </w:r>
    </w:p>
    <w:p w:rsidR="00BB2AE3" w:rsidRDefault="00BB2AE3" w:rsidP="00BB2AE3">
      <w:pPr>
        <w:rPr>
          <w:sz w:val="32"/>
        </w:rPr>
      </w:pPr>
    </w:p>
    <w:p w:rsidR="00BB2AE3" w:rsidRPr="00BB2AE3" w:rsidRDefault="00BB2AE3" w:rsidP="00BB2AE3">
      <w:pPr>
        <w:rPr>
          <w:sz w:val="32"/>
        </w:rPr>
      </w:pPr>
      <w:r w:rsidRPr="00BB2AE3">
        <w:rPr>
          <w:sz w:val="32"/>
        </w:rPr>
        <w:t>CONCLUSÃO: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Quadro eletroneuromiografico de processo neurológico periférico compatível com</w:t>
      </w:r>
    </w:p>
    <w:p w:rsidR="00CE29EE" w:rsidRPr="00BB2AE3" w:rsidRDefault="00BB2AE3" w:rsidP="00660E73">
      <w:pPr>
        <w:rPr>
          <w:sz w:val="28"/>
          <w:szCs w:val="28"/>
        </w:rPr>
      </w:pPr>
      <w:r w:rsidRPr="00BB2AE3">
        <w:rPr>
          <w:sz w:val="28"/>
          <w:szCs w:val="28"/>
        </w:rPr>
        <w:t xml:space="preserve">radiculopatia crônica de </w:t>
      </w:r>
      <w:r w:rsidRPr="00660E73">
        <w:rPr>
          <w:sz w:val="32"/>
          <w:szCs w:val="32"/>
        </w:rPr>
        <w:t>L</w:t>
      </w:r>
      <w:r w:rsidR="00031844">
        <w:rPr>
          <w:sz w:val="28"/>
          <w:szCs w:val="28"/>
        </w:rPr>
        <w:t>5</w:t>
      </w:r>
      <w:r w:rsidRPr="00BB2AE3">
        <w:rPr>
          <w:sz w:val="28"/>
          <w:szCs w:val="28"/>
        </w:rPr>
        <w:t xml:space="preserve"> a direita, lesão parcial de grau </w:t>
      </w:r>
      <w:r w:rsidR="00063FFA">
        <w:rPr>
          <w:sz w:val="28"/>
          <w:szCs w:val="28"/>
        </w:rPr>
        <w:t>moderado</w:t>
      </w:r>
      <w:r w:rsidR="00660E73">
        <w:rPr>
          <w:sz w:val="28"/>
          <w:szCs w:val="28"/>
        </w:rPr>
        <w:t>.</w:t>
      </w:r>
    </w:p>
    <w:p w:rsidR="00373112" w:rsidRDefault="00373112" w:rsidP="00CE29EE">
      <w:pPr>
        <w:rPr>
          <w:sz w:val="32"/>
        </w:rPr>
      </w:pPr>
    </w:p>
    <w:p w:rsidR="00BA56C2" w:rsidRDefault="00BA56C2" w:rsidP="00CE29EE">
      <w:pPr>
        <w:rPr>
          <w:sz w:val="32"/>
        </w:rPr>
      </w:pPr>
    </w:p>
    <w:p w:rsidR="00BA56C2" w:rsidRDefault="00BA56C2" w:rsidP="00CE29EE">
      <w:pPr>
        <w:rPr>
          <w:sz w:val="32"/>
        </w:rPr>
      </w:pPr>
    </w:p>
    <w:p w:rsidR="00CE29EE" w:rsidRDefault="00EF7255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BA56C2">
        <w:rPr>
          <w:i/>
          <w:sz w:val="32"/>
        </w:rPr>
        <w:t xml:space="preserve">                                     </w:t>
      </w:r>
      <w:r>
        <w:rPr>
          <w:i/>
          <w:sz w:val="32"/>
        </w:rPr>
        <w:t xml:space="preserve">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373112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373112">
        <w:rPr>
          <w:i/>
          <w:sz w:val="32"/>
        </w:rPr>
        <w:t xml:space="preserve">      </w:t>
      </w:r>
      <w:r>
        <w:rPr>
          <w:i/>
          <w:sz w:val="32"/>
        </w:rPr>
        <w:t xml:space="preserve"> </w:t>
      </w:r>
      <w:r w:rsidR="00BA56C2">
        <w:rPr>
          <w:i/>
          <w:sz w:val="32"/>
        </w:rPr>
        <w:t xml:space="preserve">                                    </w:t>
      </w:r>
      <w:r>
        <w:rPr>
          <w:i/>
          <w:sz w:val="32"/>
        </w:rPr>
        <w:t xml:space="preserve">  </w:t>
      </w:r>
      <w:r w:rsidRPr="00373112">
        <w:rPr>
          <w:i/>
          <w:sz w:val="22"/>
          <w:szCs w:val="22"/>
        </w:rPr>
        <w:t>CRM</w:t>
      </w:r>
      <w:r w:rsidR="00EF7255" w:rsidRPr="00373112">
        <w:rPr>
          <w:i/>
          <w:sz w:val="22"/>
          <w:szCs w:val="22"/>
        </w:rPr>
        <w:t>DF</w:t>
      </w:r>
      <w:r w:rsidRPr="00373112">
        <w:rPr>
          <w:i/>
          <w:sz w:val="22"/>
          <w:szCs w:val="22"/>
        </w:rPr>
        <w:t>:11095</w:t>
      </w:r>
      <w:r w:rsidR="00EF7255" w:rsidRPr="00373112">
        <w:rPr>
          <w:i/>
          <w:sz w:val="22"/>
          <w:szCs w:val="22"/>
        </w:rPr>
        <w:t xml:space="preserve">  CRMSP:62357</w:t>
      </w:r>
    </w:p>
    <w:sectPr w:rsidR="0052744F" w:rsidRPr="00373112" w:rsidSect="003C46F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E83" w:rsidRDefault="00423E83">
      <w:r>
        <w:separator/>
      </w:r>
    </w:p>
  </w:endnote>
  <w:endnote w:type="continuationSeparator" w:id="0">
    <w:p w:rsidR="00423E83" w:rsidRDefault="00423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EF7255" w:rsidRPr="00EF7255" w:rsidRDefault="00423E8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F7255" w:rsidRPr="00EF7255">
        <w:rPr>
          <w:rStyle w:val="Hyperlink"/>
          <w:b/>
          <w:color w:val="auto"/>
          <w:u w:val="none"/>
        </w:rPr>
        <w:t>www.neurofis.com.br</w:t>
      </w:r>
    </w:hyperlink>
  </w:p>
  <w:p w:rsidR="00EF7255" w:rsidRDefault="00EF7255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E83" w:rsidRDefault="00423E83">
      <w:r>
        <w:separator/>
      </w:r>
    </w:p>
  </w:footnote>
  <w:footnote w:type="continuationSeparator" w:id="0">
    <w:p w:rsidR="00423E83" w:rsidRDefault="00423E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31844"/>
    <w:rsid w:val="00063FFA"/>
    <w:rsid w:val="000E10A1"/>
    <w:rsid w:val="00144F52"/>
    <w:rsid w:val="00162D8E"/>
    <w:rsid w:val="00225F92"/>
    <w:rsid w:val="002C52AC"/>
    <w:rsid w:val="00355582"/>
    <w:rsid w:val="0036768C"/>
    <w:rsid w:val="00370CEE"/>
    <w:rsid w:val="00373112"/>
    <w:rsid w:val="00373848"/>
    <w:rsid w:val="003C46FC"/>
    <w:rsid w:val="003E3A39"/>
    <w:rsid w:val="00407F44"/>
    <w:rsid w:val="00423E83"/>
    <w:rsid w:val="004B526D"/>
    <w:rsid w:val="004E0C68"/>
    <w:rsid w:val="004E5B85"/>
    <w:rsid w:val="0050096C"/>
    <w:rsid w:val="0052744F"/>
    <w:rsid w:val="005428A9"/>
    <w:rsid w:val="00544450"/>
    <w:rsid w:val="00550B4A"/>
    <w:rsid w:val="00550BAA"/>
    <w:rsid w:val="0055506B"/>
    <w:rsid w:val="00574171"/>
    <w:rsid w:val="00576212"/>
    <w:rsid w:val="005A2035"/>
    <w:rsid w:val="005A287F"/>
    <w:rsid w:val="005B33F6"/>
    <w:rsid w:val="00622896"/>
    <w:rsid w:val="0062311F"/>
    <w:rsid w:val="00660E73"/>
    <w:rsid w:val="00662526"/>
    <w:rsid w:val="006E62AD"/>
    <w:rsid w:val="007733FB"/>
    <w:rsid w:val="007D6D3F"/>
    <w:rsid w:val="007F3274"/>
    <w:rsid w:val="008164AC"/>
    <w:rsid w:val="008249C6"/>
    <w:rsid w:val="008338E1"/>
    <w:rsid w:val="00843048"/>
    <w:rsid w:val="00877314"/>
    <w:rsid w:val="008D3DA8"/>
    <w:rsid w:val="0095259B"/>
    <w:rsid w:val="0096075C"/>
    <w:rsid w:val="00962FEA"/>
    <w:rsid w:val="009E2004"/>
    <w:rsid w:val="00A8610B"/>
    <w:rsid w:val="00AB356E"/>
    <w:rsid w:val="00B0063D"/>
    <w:rsid w:val="00B26D34"/>
    <w:rsid w:val="00B354D3"/>
    <w:rsid w:val="00BA0C7D"/>
    <w:rsid w:val="00BA51E8"/>
    <w:rsid w:val="00BA56C2"/>
    <w:rsid w:val="00BB2AE3"/>
    <w:rsid w:val="00BB6BED"/>
    <w:rsid w:val="00C02625"/>
    <w:rsid w:val="00C214D2"/>
    <w:rsid w:val="00C41787"/>
    <w:rsid w:val="00CE29EE"/>
    <w:rsid w:val="00D44B3C"/>
    <w:rsid w:val="00DE70C7"/>
    <w:rsid w:val="00DF772A"/>
    <w:rsid w:val="00E26D41"/>
    <w:rsid w:val="00E3386D"/>
    <w:rsid w:val="00E45ADD"/>
    <w:rsid w:val="00E4711C"/>
    <w:rsid w:val="00E51A91"/>
    <w:rsid w:val="00E72CF4"/>
    <w:rsid w:val="00EA5114"/>
    <w:rsid w:val="00EB65F6"/>
    <w:rsid w:val="00EF7255"/>
    <w:rsid w:val="00F85E22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138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</cp:revision>
  <cp:lastPrinted>1998-02-03T19:29:00Z</cp:lastPrinted>
  <dcterms:created xsi:type="dcterms:W3CDTF">2016-07-14T20:39:00Z</dcterms:created>
  <dcterms:modified xsi:type="dcterms:W3CDTF">2022-03-24T14:23:00Z</dcterms:modified>
</cp:coreProperties>
</file>