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Nome :  </w:t>
      </w:r>
      <w:r w:rsidRPr="005B628A">
        <w:rPr>
          <w:sz w:val="22"/>
        </w:rPr>
        <w:tab/>
      </w:r>
      <w:r w:rsidR="007C54D4" w:rsidRPr="007C54D4">
        <w:rPr>
          <w:sz w:val="22"/>
        </w:rPr>
        <w:t>Elisa de Nazare Araujo Pessoa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Idade :  </w:t>
      </w:r>
      <w:r w:rsidRPr="005B628A">
        <w:rPr>
          <w:sz w:val="22"/>
        </w:rPr>
        <w:tab/>
      </w:r>
      <w:r w:rsidR="007C54D4">
        <w:rPr>
          <w:sz w:val="22"/>
        </w:rPr>
        <w:t>85</w:t>
      </w:r>
      <w:r w:rsidRPr="005B628A">
        <w:rPr>
          <w:sz w:val="22"/>
        </w:rPr>
        <w:t xml:space="preserve"> anos</w:t>
      </w:r>
    </w:p>
    <w:p w:rsidR="005B628A" w:rsidRPr="005B628A" w:rsidRDefault="005B628A" w:rsidP="008E3AB8">
      <w:pPr>
        <w:tabs>
          <w:tab w:val="left" w:pos="2977"/>
        </w:tabs>
        <w:ind w:firstLine="1440"/>
        <w:rPr>
          <w:sz w:val="22"/>
        </w:rPr>
      </w:pPr>
      <w:r w:rsidRPr="005B628A">
        <w:rPr>
          <w:sz w:val="22"/>
        </w:rPr>
        <w:t xml:space="preserve">Indicação            </w:t>
      </w:r>
      <w:r w:rsidR="007C54D4">
        <w:rPr>
          <w:sz w:val="22"/>
        </w:rPr>
        <w:t>DCL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Data:                   </w:t>
      </w:r>
      <w:r w:rsidR="007C54D4">
        <w:rPr>
          <w:sz w:val="22"/>
        </w:rPr>
        <w:t>24</w:t>
      </w:r>
      <w:bookmarkStart w:id="0" w:name="_GoBack"/>
      <w:bookmarkEnd w:id="0"/>
      <w:r w:rsidRPr="005B628A">
        <w:rPr>
          <w:sz w:val="22"/>
        </w:rPr>
        <w:t xml:space="preserve"> mar. 22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Medico:              Dr.Claudio Oppenheimer 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Terapêutica :</w:t>
      </w:r>
      <w:r w:rsidRPr="005B628A">
        <w:rPr>
          <w:sz w:val="22"/>
        </w:rPr>
        <w:tab/>
      </w:r>
      <w:r w:rsidR="00BB7A37">
        <w:rPr>
          <w:sz w:val="22"/>
        </w:rPr>
        <w:t>Ndn</w:t>
      </w:r>
    </w:p>
    <w:p w:rsidR="00631C1C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Lateralidade :</w:t>
      </w:r>
      <w:r w:rsidRPr="005B628A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4B0F91">
        <w:t>11.5</w:t>
      </w:r>
      <w:r w:rsidR="001901A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4B0F91">
        <w:t>30.8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7C54D4">
        <w:rPr>
          <w:noProof/>
          <w:sz w:val="24"/>
        </w:rPr>
        <w:t>24 de março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324EA" w:rsidRDefault="00A324EA">
      <w:r>
        <w:separator/>
      </w:r>
    </w:p>
  </w:endnote>
  <w:endnote w:type="continuationSeparator" w:id="0">
    <w:p w:rsidR="00A324EA" w:rsidRDefault="00A324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A324EA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324EA" w:rsidRDefault="00A324EA">
      <w:r>
        <w:separator/>
      </w:r>
    </w:p>
  </w:footnote>
  <w:footnote w:type="continuationSeparator" w:id="0">
    <w:p w:rsidR="00A324EA" w:rsidRDefault="00A324E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03E2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28D"/>
    <w:rsid w:val="002E4668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D6B"/>
    <w:rsid w:val="003D77A4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2479"/>
    <w:rsid w:val="003F2E7C"/>
    <w:rsid w:val="003F31EC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BA2"/>
    <w:rsid w:val="004B062B"/>
    <w:rsid w:val="004B0F91"/>
    <w:rsid w:val="004B176C"/>
    <w:rsid w:val="004B1AD7"/>
    <w:rsid w:val="004B1BB7"/>
    <w:rsid w:val="004B27E7"/>
    <w:rsid w:val="004B2CE8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B19"/>
    <w:rsid w:val="004C3D06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DD4"/>
    <w:rsid w:val="004D12F2"/>
    <w:rsid w:val="004D1709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0DE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36FC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2F2"/>
    <w:rsid w:val="00585569"/>
    <w:rsid w:val="005856EC"/>
    <w:rsid w:val="00585F31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02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0F0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8D"/>
    <w:rsid w:val="00991AEE"/>
    <w:rsid w:val="009923EC"/>
    <w:rsid w:val="00992408"/>
    <w:rsid w:val="0099304C"/>
    <w:rsid w:val="00993D1D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68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4EA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F03"/>
    <w:rsid w:val="00B7292A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59F5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B13"/>
    <w:rsid w:val="00C67CD0"/>
    <w:rsid w:val="00C70018"/>
    <w:rsid w:val="00C70067"/>
    <w:rsid w:val="00C70462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2F0"/>
    <w:rsid w:val="00CE54D3"/>
    <w:rsid w:val="00CE54EB"/>
    <w:rsid w:val="00CE54F6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073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2DF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082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22C"/>
    <w:rsid w:val="00F257E6"/>
    <w:rsid w:val="00F25966"/>
    <w:rsid w:val="00F25A2B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77C3E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49486</TotalTime>
  <Pages>1</Pages>
  <Words>266</Words>
  <Characters>1522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4142</cp:revision>
  <cp:lastPrinted>2017-08-09T15:22:00Z</cp:lastPrinted>
  <dcterms:created xsi:type="dcterms:W3CDTF">2016-03-08T22:06:00Z</dcterms:created>
  <dcterms:modified xsi:type="dcterms:W3CDTF">2022-03-24T14:22:00Z</dcterms:modified>
</cp:coreProperties>
</file>