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40942" w:rsidRPr="00340942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>PACIENTE: Romina Beatriz Silva Moura</w:t>
      </w:r>
    </w:p>
    <w:p w:rsidR="00340942" w:rsidRPr="00340942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 xml:space="preserve">IDADE: 43 anos SEXO: F                     </w:t>
      </w:r>
    </w:p>
    <w:p w:rsidR="00B468A5" w:rsidRDefault="00340942" w:rsidP="00340942">
      <w:pPr>
        <w:ind w:right="-1141"/>
        <w:jc w:val="both"/>
        <w:rPr>
          <w:noProof/>
          <w:sz w:val="32"/>
        </w:rPr>
      </w:pPr>
      <w:r w:rsidRPr="00340942">
        <w:rPr>
          <w:noProof/>
          <w:sz w:val="32"/>
        </w:rPr>
        <w:t>DATA DO EXAME: 23 mar.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847" w:rsidRDefault="000A3847">
      <w:r>
        <w:separator/>
      </w:r>
    </w:p>
  </w:endnote>
  <w:endnote w:type="continuationSeparator" w:id="0">
    <w:p w:rsidR="000A3847" w:rsidRDefault="000A3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847" w:rsidRDefault="000A3847">
      <w:r>
        <w:separator/>
      </w:r>
    </w:p>
  </w:footnote>
  <w:footnote w:type="continuationSeparator" w:id="0">
    <w:p w:rsidR="000A3847" w:rsidRDefault="000A38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FF6FA-8AA4-450E-AB3A-6BB6C75F3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1532</cp:revision>
  <cp:lastPrinted>1998-02-03T19:29:00Z</cp:lastPrinted>
  <dcterms:created xsi:type="dcterms:W3CDTF">2016-03-08T21:48:00Z</dcterms:created>
  <dcterms:modified xsi:type="dcterms:W3CDTF">2022-03-23T16:08:00Z</dcterms:modified>
</cp:coreProperties>
</file>