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C18C4" w:rsidRPr="00BC18C4">
        <w:rPr>
          <w:sz w:val="22"/>
        </w:rPr>
        <w:t>Romina Beatriz Silva Moura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C18C4">
        <w:rPr>
          <w:sz w:val="22"/>
        </w:rPr>
        <w:t>43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C18C4">
        <w:rPr>
          <w:sz w:val="22"/>
        </w:rPr>
        <w:t>Depressao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</w:t>
      </w:r>
      <w:r w:rsidR="00BC18C4">
        <w:rPr>
          <w:sz w:val="22"/>
        </w:rPr>
        <w:t>3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C18C4">
        <w:rPr>
          <w:noProof/>
          <w:sz w:val="24"/>
        </w:rPr>
        <w:t>23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A70" w:rsidRDefault="00604A70">
      <w:r>
        <w:separator/>
      </w:r>
    </w:p>
  </w:endnote>
  <w:endnote w:type="continuationSeparator" w:id="0">
    <w:p w:rsidR="00604A70" w:rsidRDefault="00604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04A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A70" w:rsidRDefault="00604A70">
      <w:r>
        <w:separator/>
      </w:r>
    </w:p>
  </w:footnote>
  <w:footnote w:type="continuationSeparator" w:id="0">
    <w:p w:rsidR="00604A70" w:rsidRDefault="00604A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4141</cp:revision>
  <cp:lastPrinted>2017-08-09T15:22:00Z</cp:lastPrinted>
  <dcterms:created xsi:type="dcterms:W3CDTF">2016-03-08T22:06:00Z</dcterms:created>
  <dcterms:modified xsi:type="dcterms:W3CDTF">2022-03-23T16:06:00Z</dcterms:modified>
</cp:coreProperties>
</file>