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BB7A37" w:rsidRPr="00BB7A37">
        <w:rPr>
          <w:sz w:val="22"/>
        </w:rPr>
        <w:t>Helio C</w:t>
      </w:r>
      <w:r w:rsidR="00BB7A37">
        <w:rPr>
          <w:sz w:val="22"/>
        </w:rPr>
        <w:t>r</w:t>
      </w:r>
      <w:bookmarkStart w:id="0" w:name="_GoBack"/>
      <w:bookmarkEnd w:id="0"/>
      <w:r w:rsidR="00BB7A37" w:rsidRPr="00BB7A37">
        <w:rPr>
          <w:sz w:val="22"/>
        </w:rPr>
        <w:t>aveiro Pessoa Junior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BB7A37">
        <w:rPr>
          <w:sz w:val="22"/>
        </w:rPr>
        <w:t>39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BB7A37">
        <w:rPr>
          <w:sz w:val="22"/>
        </w:rPr>
        <w:t>Ansiedade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157453">
        <w:rPr>
          <w:sz w:val="22"/>
        </w:rPr>
        <w:t>2</w:t>
      </w:r>
      <w:r w:rsidR="007C7BE4">
        <w:rPr>
          <w:sz w:val="22"/>
        </w:rPr>
        <w:t>2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B7A37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C7BE4">
        <w:rPr>
          <w:noProof/>
          <w:sz w:val="24"/>
        </w:rPr>
        <w:t>22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A86" w:rsidRDefault="005D1A86">
      <w:r>
        <w:separator/>
      </w:r>
    </w:p>
  </w:endnote>
  <w:endnote w:type="continuationSeparator" w:id="0">
    <w:p w:rsidR="005D1A86" w:rsidRDefault="005D1A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D1A8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A86" w:rsidRDefault="005D1A86">
      <w:r>
        <w:separator/>
      </w:r>
    </w:p>
  </w:footnote>
  <w:footnote w:type="continuationSeparator" w:id="0">
    <w:p w:rsidR="005D1A86" w:rsidRDefault="005D1A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49485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4140</cp:revision>
  <cp:lastPrinted>2017-08-09T15:22:00Z</cp:lastPrinted>
  <dcterms:created xsi:type="dcterms:W3CDTF">2016-03-08T22:06:00Z</dcterms:created>
  <dcterms:modified xsi:type="dcterms:W3CDTF">2022-03-22T16:29:00Z</dcterms:modified>
</cp:coreProperties>
</file>