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20EE3" w:rsidRPr="00A20EE3" w:rsidRDefault="00A20EE3" w:rsidP="00A20EE3">
      <w:pPr>
        <w:rPr>
          <w:sz w:val="32"/>
        </w:rPr>
      </w:pPr>
      <w:r w:rsidRPr="00A20EE3">
        <w:rPr>
          <w:sz w:val="32"/>
        </w:rPr>
        <w:t>PACIENTE: Silvia Cristina Machado Martins</w:t>
      </w:r>
    </w:p>
    <w:p w:rsidR="00A20EE3" w:rsidRPr="00A20EE3" w:rsidRDefault="00A20EE3" w:rsidP="00A20EE3">
      <w:pPr>
        <w:rPr>
          <w:sz w:val="32"/>
        </w:rPr>
      </w:pPr>
      <w:r w:rsidRPr="00A20EE3">
        <w:rPr>
          <w:sz w:val="32"/>
        </w:rPr>
        <w:t xml:space="preserve">IDADE: 56 anos SEXO: F                     </w:t>
      </w:r>
    </w:p>
    <w:p w:rsidR="009A4C0C" w:rsidRDefault="00A20EE3" w:rsidP="00A20EE3">
      <w:pPr>
        <w:rPr>
          <w:sz w:val="32"/>
        </w:rPr>
      </w:pPr>
      <w:r w:rsidRPr="00A20EE3">
        <w:rPr>
          <w:sz w:val="32"/>
        </w:rPr>
        <w:t>DATA DO EXAME: 22 mar.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7744" w:rsidRDefault="00447744">
      <w:r>
        <w:separator/>
      </w:r>
    </w:p>
  </w:endnote>
  <w:endnote w:type="continuationSeparator" w:id="0">
    <w:p w:rsidR="00447744" w:rsidRDefault="004477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7744" w:rsidRDefault="00447744">
      <w:r>
        <w:separator/>
      </w:r>
    </w:p>
  </w:footnote>
  <w:footnote w:type="continuationSeparator" w:id="0">
    <w:p w:rsidR="00447744" w:rsidRDefault="004477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744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25636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4071</cp:revision>
  <cp:lastPrinted>2022-03-03T15:08:00Z</cp:lastPrinted>
  <dcterms:created xsi:type="dcterms:W3CDTF">2016-03-08T22:17:00Z</dcterms:created>
  <dcterms:modified xsi:type="dcterms:W3CDTF">2022-03-22T16:22:00Z</dcterms:modified>
</cp:coreProperties>
</file>