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13087" w:rsidRPr="00613087">
        <w:rPr>
          <w:sz w:val="22"/>
        </w:rPr>
        <w:t>Silvia Cristina Machado Martins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A35C9">
        <w:rPr>
          <w:sz w:val="22"/>
        </w:rPr>
        <w:t>5</w:t>
      </w:r>
      <w:r w:rsidR="00613087">
        <w:rPr>
          <w:sz w:val="22"/>
        </w:rPr>
        <w:t>6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613087">
        <w:rPr>
          <w:sz w:val="22"/>
        </w:rPr>
        <w:t>Controle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</w:t>
      </w:r>
      <w:r w:rsidR="007C7BE4">
        <w:rPr>
          <w:sz w:val="22"/>
        </w:rPr>
        <w:t>2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613087">
        <w:rPr>
          <w:sz w:val="22"/>
        </w:rPr>
        <w:t>-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7BE4">
        <w:rPr>
          <w:noProof/>
          <w:sz w:val="24"/>
        </w:rPr>
        <w:t>22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78C" w:rsidRDefault="000B678C">
      <w:r>
        <w:separator/>
      </w:r>
    </w:p>
  </w:endnote>
  <w:endnote w:type="continuationSeparator" w:id="0">
    <w:p w:rsidR="000B678C" w:rsidRDefault="000B6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678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78C" w:rsidRDefault="000B678C">
      <w:r>
        <w:separator/>
      </w:r>
    </w:p>
  </w:footnote>
  <w:footnote w:type="continuationSeparator" w:id="0">
    <w:p w:rsidR="000B678C" w:rsidRDefault="000B6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78C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4139</cp:revision>
  <cp:lastPrinted>2017-08-09T15:22:00Z</cp:lastPrinted>
  <dcterms:created xsi:type="dcterms:W3CDTF">2016-03-08T22:06:00Z</dcterms:created>
  <dcterms:modified xsi:type="dcterms:W3CDTF">2022-03-22T16:21:00Z</dcterms:modified>
</cp:coreProperties>
</file>