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CD5541" w:rsidRPr="00CD5541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PACIENTE: </w:t>
      </w:r>
      <w:r w:rsidR="00037D89" w:rsidRPr="00037D89">
        <w:rPr>
          <w:sz w:val="32"/>
          <w:szCs w:val="32"/>
        </w:rPr>
        <w:t>Janira Freitas da Silva Nobrega</w:t>
      </w:r>
    </w:p>
    <w:p w:rsidR="00CD5541" w:rsidRPr="00CD5541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IDADE: </w:t>
      </w:r>
      <w:r w:rsidR="00037D89">
        <w:rPr>
          <w:sz w:val="32"/>
          <w:szCs w:val="32"/>
        </w:rPr>
        <w:t>5</w:t>
      </w:r>
      <w:r w:rsidRPr="00CD5541">
        <w:rPr>
          <w:sz w:val="32"/>
          <w:szCs w:val="32"/>
        </w:rPr>
        <w:t xml:space="preserve">0 anos SEXO: </w:t>
      </w:r>
      <w:r w:rsidR="00037D89">
        <w:rPr>
          <w:sz w:val="32"/>
          <w:szCs w:val="32"/>
        </w:rPr>
        <w:t>F</w:t>
      </w:r>
      <w:bookmarkStart w:id="0" w:name="_GoBack"/>
      <w:bookmarkEnd w:id="0"/>
      <w:r w:rsidRPr="00CD5541">
        <w:rPr>
          <w:sz w:val="32"/>
          <w:szCs w:val="32"/>
        </w:rPr>
        <w:t xml:space="preserve">                     </w:t>
      </w:r>
    </w:p>
    <w:p w:rsidR="00501268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>DATA DO EXAME: 21 mar.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5E16" w:rsidRDefault="00075E16">
      <w:r>
        <w:separator/>
      </w:r>
    </w:p>
  </w:endnote>
  <w:endnote w:type="continuationSeparator" w:id="0">
    <w:p w:rsidR="00075E16" w:rsidRDefault="00075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5E16" w:rsidRDefault="00075E16">
      <w:r>
        <w:separator/>
      </w:r>
    </w:p>
  </w:footnote>
  <w:footnote w:type="continuationSeparator" w:id="0">
    <w:p w:rsidR="00075E16" w:rsidRDefault="00075E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984CF6-00BC-4E1C-A798-76246BCE0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7325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2966</cp:revision>
  <cp:lastPrinted>2018-12-13T13:35:00Z</cp:lastPrinted>
  <dcterms:created xsi:type="dcterms:W3CDTF">2016-03-08T23:34:00Z</dcterms:created>
  <dcterms:modified xsi:type="dcterms:W3CDTF">2022-03-21T21:17:00Z</dcterms:modified>
</cp:coreProperties>
</file>