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9D6999" w:rsidRPr="009D6999">
        <w:rPr>
          <w:sz w:val="22"/>
        </w:rPr>
        <w:t>Marcelo Rossato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9D6999">
        <w:rPr>
          <w:sz w:val="22"/>
        </w:rPr>
        <w:t>40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9D6999">
        <w:rPr>
          <w:sz w:val="22"/>
        </w:rPr>
        <w:t>Depressao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157453">
        <w:rPr>
          <w:sz w:val="22"/>
        </w:rPr>
        <w:t>21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9D6999">
        <w:rPr>
          <w:sz w:val="22"/>
        </w:rPr>
        <w:t>Ndn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B0F91">
        <w:t>11.5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B0F91">
        <w:t>30.8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57453">
        <w:rPr>
          <w:noProof/>
          <w:sz w:val="24"/>
        </w:rPr>
        <w:t>21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417A" w:rsidRDefault="0066417A">
      <w:r>
        <w:separator/>
      </w:r>
    </w:p>
  </w:endnote>
  <w:endnote w:type="continuationSeparator" w:id="0">
    <w:p w:rsidR="0066417A" w:rsidRDefault="006641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6417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417A" w:rsidRDefault="0066417A">
      <w:r>
        <w:separator/>
      </w:r>
    </w:p>
  </w:footnote>
  <w:footnote w:type="continuationSeparator" w:id="0">
    <w:p w:rsidR="0066417A" w:rsidRDefault="006641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17A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49482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4136</cp:revision>
  <cp:lastPrinted>2017-08-09T15:22:00Z</cp:lastPrinted>
  <dcterms:created xsi:type="dcterms:W3CDTF">2016-03-08T22:06:00Z</dcterms:created>
  <dcterms:modified xsi:type="dcterms:W3CDTF">2022-03-21T21:10:00Z</dcterms:modified>
</cp:coreProperties>
</file>