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650F3" w:rsidRPr="00A650F3">
        <w:rPr>
          <w:sz w:val="22"/>
        </w:rPr>
        <w:t>Carlos Humberto de Deus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650F3">
        <w:rPr>
          <w:sz w:val="22"/>
        </w:rPr>
        <w:t>53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A650F3">
        <w:rPr>
          <w:sz w:val="22"/>
        </w:rPr>
        <w:t>Tremor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F026E3">
        <w:rPr>
          <w:sz w:val="22"/>
        </w:rPr>
        <w:t>8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C69DB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026E3">
        <w:rPr>
          <w:noProof/>
          <w:sz w:val="24"/>
        </w:rPr>
        <w:t>18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9C7" w:rsidRDefault="00AB39C7">
      <w:r>
        <w:separator/>
      </w:r>
    </w:p>
  </w:endnote>
  <w:endnote w:type="continuationSeparator" w:id="0">
    <w:p w:rsidR="00AB39C7" w:rsidRDefault="00AB3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39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9C7" w:rsidRDefault="00AB39C7">
      <w:r>
        <w:separator/>
      </w:r>
    </w:p>
  </w:footnote>
  <w:footnote w:type="continuationSeparator" w:id="0">
    <w:p w:rsidR="00AB39C7" w:rsidRDefault="00AB39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49465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4134</cp:revision>
  <cp:lastPrinted>2017-08-09T15:22:00Z</cp:lastPrinted>
  <dcterms:created xsi:type="dcterms:W3CDTF">2016-03-08T22:06:00Z</dcterms:created>
  <dcterms:modified xsi:type="dcterms:W3CDTF">2022-03-18T15:24:00Z</dcterms:modified>
</cp:coreProperties>
</file>