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F026E3" w:rsidRPr="00F026E3">
        <w:rPr>
          <w:sz w:val="22"/>
        </w:rPr>
        <w:t>Silvana Lucia da Silva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F026E3">
        <w:rPr>
          <w:sz w:val="22"/>
        </w:rPr>
        <w:t>32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B06676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Data:                   1</w:t>
      </w:r>
      <w:r w:rsidR="00F026E3">
        <w:rPr>
          <w:sz w:val="22"/>
        </w:rPr>
        <w:t>8</w:t>
      </w:r>
      <w:bookmarkStart w:id="0" w:name="_GoBack"/>
      <w:bookmarkEnd w:id="0"/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4C69DB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026E3">
        <w:rPr>
          <w:noProof/>
          <w:sz w:val="24"/>
        </w:rPr>
        <w:t>18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4B89" w:rsidRDefault="00574B89">
      <w:r>
        <w:separator/>
      </w:r>
    </w:p>
  </w:endnote>
  <w:endnote w:type="continuationSeparator" w:id="0">
    <w:p w:rsidR="00574B89" w:rsidRDefault="00574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74B8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4B89" w:rsidRDefault="00574B89">
      <w:r>
        <w:separator/>
      </w:r>
    </w:p>
  </w:footnote>
  <w:footnote w:type="continuationSeparator" w:id="0">
    <w:p w:rsidR="00574B89" w:rsidRDefault="00574B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4B89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49464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4133</cp:revision>
  <cp:lastPrinted>2017-08-09T15:22:00Z</cp:lastPrinted>
  <dcterms:created xsi:type="dcterms:W3CDTF">2016-03-08T22:06:00Z</dcterms:created>
  <dcterms:modified xsi:type="dcterms:W3CDTF">2022-03-18T15:15:00Z</dcterms:modified>
</cp:coreProperties>
</file>